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8B46D" w14:textId="77777777" w:rsidR="006C57A1" w:rsidRDefault="00000000">
      <w:pPr>
        <w:pStyle w:val="Standard"/>
        <w:jc w:val="center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 </w:t>
      </w:r>
      <w:r>
        <w:rPr>
          <w:rStyle w:val="a4"/>
          <w:lang w:val="uk-UA"/>
        </w:rPr>
        <w:t>Міському голові</w:t>
      </w:r>
    </w:p>
    <w:p w14:paraId="18BEAFD6" w14:textId="77777777" w:rsidR="006C57A1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</w:t>
      </w:r>
      <w:proofErr w:type="spellStart"/>
      <w:r>
        <w:rPr>
          <w:lang w:val="uk-UA"/>
        </w:rPr>
        <w:t>Посітку</w:t>
      </w:r>
      <w:proofErr w:type="spellEnd"/>
      <w:r>
        <w:rPr>
          <w:lang w:val="uk-UA"/>
        </w:rPr>
        <w:t xml:space="preserve"> М.В.</w:t>
      </w:r>
    </w:p>
    <w:p w14:paraId="666C707E" w14:textId="77777777" w:rsidR="006C57A1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6924841D" w14:textId="77777777" w:rsidR="006C57A1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38ED2D6B" w14:textId="77777777" w:rsidR="006C57A1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7DF43663" w14:textId="77777777" w:rsidR="006C57A1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м. Кам'янець-Подільський</w:t>
      </w:r>
    </w:p>
    <w:p w14:paraId="1CD76FF9" w14:textId="77777777" w:rsidR="006C57A1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0FEF6E9D" w14:textId="77777777" w:rsidR="006C57A1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</w:t>
      </w:r>
      <w:proofErr w:type="spellStart"/>
      <w:r>
        <w:rPr>
          <w:lang w:val="uk-UA"/>
        </w:rPr>
        <w:t>тел</w:t>
      </w:r>
      <w:proofErr w:type="spellEnd"/>
      <w:r>
        <w:rPr>
          <w:lang w:val="uk-UA"/>
        </w:rPr>
        <w:t>._______________________</w:t>
      </w:r>
    </w:p>
    <w:p w14:paraId="6F7337A0" w14:textId="77777777" w:rsidR="006C57A1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3229F6FA" w14:textId="77777777" w:rsidR="006C57A1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</w:t>
      </w:r>
    </w:p>
    <w:p w14:paraId="0EF4A66C" w14:textId="77777777" w:rsidR="006C57A1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ЗАЯВА</w:t>
      </w:r>
    </w:p>
    <w:p w14:paraId="5AA1294A" w14:textId="77777777" w:rsidR="006C57A1" w:rsidRDefault="006C57A1">
      <w:pPr>
        <w:pStyle w:val="Standard"/>
        <w:rPr>
          <w:lang w:val="uk-UA"/>
        </w:rPr>
      </w:pPr>
    </w:p>
    <w:p w14:paraId="73B9F497" w14:textId="77777777" w:rsidR="006C57A1" w:rsidRDefault="00000000">
      <w:pPr>
        <w:pStyle w:val="a3"/>
      </w:pPr>
      <w:r>
        <w:rPr>
          <w:rStyle w:val="a4"/>
          <w:lang w:val="uk-UA"/>
        </w:rPr>
        <w:t>Відповідно до ст. 118 Земельного кодексу України прошу передати  земельну ділянку площею _______________ м</w:t>
      </w:r>
      <w:r>
        <w:rPr>
          <w:rStyle w:val="a4"/>
          <w:vertAlign w:val="superscript"/>
          <w:lang w:val="uk-UA"/>
        </w:rPr>
        <w:t>2</w:t>
      </w:r>
      <w:r>
        <w:rPr>
          <w:rStyle w:val="a4"/>
          <w:lang w:val="uk-UA"/>
        </w:rPr>
        <w:t xml:space="preserve"> ____________га за </w:t>
      </w:r>
      <w:proofErr w:type="spellStart"/>
      <w:r>
        <w:rPr>
          <w:rStyle w:val="a4"/>
          <w:lang w:val="uk-UA"/>
        </w:rPr>
        <w:t>адресою</w:t>
      </w:r>
      <w:proofErr w:type="spellEnd"/>
      <w:r>
        <w:rPr>
          <w:rStyle w:val="a4"/>
          <w:lang w:val="uk-UA"/>
        </w:rPr>
        <w:t xml:space="preserve">______________________________ </w:t>
      </w:r>
    </w:p>
    <w:p w14:paraId="3FE93699" w14:textId="77777777" w:rsidR="006C57A1" w:rsidRDefault="006C57A1">
      <w:pPr>
        <w:pStyle w:val="a3"/>
        <w:rPr>
          <w:lang w:val="uk-UA"/>
        </w:rPr>
      </w:pPr>
    </w:p>
    <w:p w14:paraId="70E05B3A" w14:textId="77777777" w:rsidR="006C57A1" w:rsidRDefault="00000000">
      <w:pPr>
        <w:pStyle w:val="a3"/>
        <w:rPr>
          <w:lang w:val="uk-UA"/>
        </w:rPr>
      </w:pPr>
      <w:r>
        <w:rPr>
          <w:lang w:val="uk-UA"/>
        </w:rPr>
        <w:t>_________________м. Кам'янець-Подільський, кадастровий номер_______________________ для_____________________________________________________________________________  у мою власність.</w:t>
      </w:r>
    </w:p>
    <w:p w14:paraId="6A18C37E" w14:textId="77777777" w:rsidR="006C57A1" w:rsidRDefault="006C57A1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lang w:val="ru-RU"/>
        </w:rPr>
      </w:pPr>
    </w:p>
    <w:p w14:paraId="5310A9B1" w14:textId="77777777" w:rsidR="006C57A1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Закону України «Про захист персональних даних» даю згоду   на  обробку моїх особистих персональних даних в межах даного звернення.</w:t>
      </w:r>
    </w:p>
    <w:p w14:paraId="414ABAE0" w14:textId="77777777" w:rsidR="006C57A1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статті 8 Закону України “Про захист персональних даних” мені роз'яснено мої права.</w:t>
      </w:r>
    </w:p>
    <w:p w14:paraId="6AEFF977" w14:textId="77777777" w:rsidR="006C57A1" w:rsidRDefault="00000000">
      <w:pPr>
        <w:pStyle w:val="Standard"/>
        <w:tabs>
          <w:tab w:val="left" w:pos="247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</w:t>
      </w:r>
      <w:r>
        <w:rPr>
          <w:rStyle w:val="a4"/>
          <w:sz w:val="20"/>
          <w:szCs w:val="20"/>
          <w:lang w:val="uk-UA"/>
        </w:rPr>
        <w:t xml:space="preserve">                              </w:t>
      </w:r>
    </w:p>
    <w:p w14:paraId="13423F1F" w14:textId="77777777" w:rsidR="006C57A1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Додатки:</w:t>
      </w:r>
    </w:p>
    <w:p w14:paraId="6F7C4986" w14:textId="77777777" w:rsidR="006C57A1" w:rsidRDefault="006C57A1">
      <w:pPr>
        <w:pStyle w:val="Standard"/>
        <w:tabs>
          <w:tab w:val="left" w:pos="9072"/>
        </w:tabs>
        <w:spacing w:line="100" w:lineRule="atLeast"/>
        <w:rPr>
          <w:lang w:val="ru-RU"/>
        </w:rPr>
      </w:pPr>
    </w:p>
    <w:p w14:paraId="0E1D7B8A" w14:textId="77777777" w:rsidR="006C57A1" w:rsidRDefault="006C57A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1C19194E" w14:textId="77777777" w:rsidR="006C57A1" w:rsidRDefault="006C57A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09EC7358" w14:textId="77777777" w:rsidR="006C57A1" w:rsidRDefault="006C57A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4F11BEAD" w14:textId="77777777" w:rsidR="006C57A1" w:rsidRDefault="006C57A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76CCC62A" w14:textId="77777777" w:rsidR="006C57A1" w:rsidRDefault="006C57A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28DB38DD" w14:textId="77777777" w:rsidR="006C57A1" w:rsidRDefault="006C57A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7D2136A5" w14:textId="77777777" w:rsidR="006C57A1" w:rsidRDefault="006C57A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7E3A5944" w14:textId="77777777" w:rsidR="006C57A1" w:rsidRDefault="006C57A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1F7F7353" w14:textId="77777777" w:rsidR="006C57A1" w:rsidRDefault="006C57A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77780719" w14:textId="77777777" w:rsidR="006C57A1" w:rsidRDefault="006C57A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52B54304" w14:textId="77777777" w:rsidR="006C57A1" w:rsidRDefault="006C57A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0ED8D0E4" w14:textId="77777777" w:rsidR="006C57A1" w:rsidRDefault="006C57A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2ED2658A" w14:textId="77777777" w:rsidR="006C57A1" w:rsidRDefault="006C57A1">
      <w:pPr>
        <w:pStyle w:val="Standard"/>
        <w:tabs>
          <w:tab w:val="left" w:pos="7093"/>
          <w:tab w:val="left" w:pos="9072"/>
        </w:tabs>
        <w:spacing w:line="100" w:lineRule="atLeast"/>
        <w:rPr>
          <w:lang w:val="ru-RU"/>
        </w:rPr>
      </w:pPr>
    </w:p>
    <w:p w14:paraId="588E2723" w14:textId="77777777" w:rsidR="006C57A1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«_____»_____________________20___р.                              _____________________________</w:t>
      </w:r>
    </w:p>
    <w:p w14:paraId="608058E8" w14:textId="77777777" w:rsidR="006C57A1" w:rsidRDefault="00000000">
      <w:pPr>
        <w:pStyle w:val="Standard"/>
        <w:tabs>
          <w:tab w:val="left" w:pos="593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                                                                   (підпис суб’єкта звернення)</w:t>
      </w:r>
      <w:r>
        <w:rPr>
          <w:rStyle w:val="a4"/>
          <w:sz w:val="28"/>
          <w:szCs w:val="28"/>
          <w:lang w:val="uk-UA"/>
        </w:rPr>
        <w:tab/>
      </w:r>
    </w:p>
    <w:p w14:paraId="36DFAB67" w14:textId="77777777" w:rsidR="006C57A1" w:rsidRDefault="006C57A1">
      <w:pPr>
        <w:pStyle w:val="Standard"/>
        <w:tabs>
          <w:tab w:val="left" w:pos="9072"/>
        </w:tabs>
        <w:spacing w:line="100" w:lineRule="atLeast"/>
        <w:rPr>
          <w:lang w:val="ru-RU"/>
        </w:rPr>
      </w:pPr>
    </w:p>
    <w:p w14:paraId="3DBF5035" w14:textId="77777777" w:rsidR="006C57A1" w:rsidRDefault="006C57A1">
      <w:pPr>
        <w:pStyle w:val="Standard"/>
        <w:rPr>
          <w:sz w:val="28"/>
          <w:szCs w:val="28"/>
          <w:lang w:val="uk-UA"/>
        </w:rPr>
      </w:pPr>
    </w:p>
    <w:sectPr w:rsidR="006C57A1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C38A6" w14:textId="77777777" w:rsidR="00E854F3" w:rsidRDefault="00E854F3">
      <w:r>
        <w:separator/>
      </w:r>
    </w:p>
  </w:endnote>
  <w:endnote w:type="continuationSeparator" w:id="0">
    <w:p w14:paraId="563FC52D" w14:textId="77777777" w:rsidR="00E854F3" w:rsidRDefault="00E8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6EB1D" w14:textId="77777777" w:rsidR="00E854F3" w:rsidRDefault="00E854F3">
      <w:r>
        <w:rPr>
          <w:color w:val="000000"/>
        </w:rPr>
        <w:separator/>
      </w:r>
    </w:p>
  </w:footnote>
  <w:footnote w:type="continuationSeparator" w:id="0">
    <w:p w14:paraId="70A0DC51" w14:textId="77777777" w:rsidR="00E854F3" w:rsidRDefault="00E854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C57A1"/>
    <w:rsid w:val="00204E9C"/>
    <w:rsid w:val="006C57A1"/>
    <w:rsid w:val="00944CF8"/>
    <w:rsid w:val="00E85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16D93"/>
  <w15:docId w15:val="{76D34791-9DBC-4DD1-BEF8-8E3603252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1289</Words>
  <Characters>736</Characters>
  <Application>Microsoft Office Word</Application>
  <DocSecurity>0</DocSecurity>
  <Lines>6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2025-12-29T08:28:00Z</cp:lastPrinted>
  <dcterms:created xsi:type="dcterms:W3CDTF">2026-09-15T13:51:00Z</dcterms:created>
  <dcterms:modified xsi:type="dcterms:W3CDTF">2026-09-15T13:51:00Z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