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A2D30" w14:textId="77777777" w:rsidR="00C83953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074446AF" w14:textId="77777777" w:rsidR="00C83953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1585C8C" w14:textId="77777777" w:rsidR="00C8395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15E35F30" w14:textId="77777777" w:rsidR="00C8395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4EC7740D" w14:textId="77777777" w:rsidR="00C8395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4BBF8BA" w14:textId="77777777" w:rsidR="00C83953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4A41E7E3" w14:textId="77777777" w:rsidR="00C8395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5D69D404" w14:textId="77777777" w:rsidR="00C83953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3FF79484" w14:textId="77777777" w:rsidR="00C83953" w:rsidRDefault="00C83953">
      <w:pPr>
        <w:pStyle w:val="Standard"/>
        <w:rPr>
          <w:lang w:val="uk-UA"/>
        </w:rPr>
      </w:pPr>
    </w:p>
    <w:p w14:paraId="1809577C" w14:textId="77777777" w:rsidR="00C83953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396DE71F" w14:textId="77777777" w:rsidR="00C83953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48485725" w14:textId="77777777" w:rsidR="00C83953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1A43F9D7" w14:textId="77777777" w:rsidR="00C83953" w:rsidRDefault="00C83953">
      <w:pPr>
        <w:pStyle w:val="Standard"/>
        <w:rPr>
          <w:lang w:val="uk-UA"/>
        </w:rPr>
      </w:pPr>
    </w:p>
    <w:p w14:paraId="3CD466F3" w14:textId="77777777" w:rsidR="00C83953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 xml:space="preserve">Відповідно до статті 118 Земельного кодексу України прошу дати дозвіл на розроблення </w:t>
      </w:r>
      <w:proofErr w:type="spellStart"/>
      <w:r>
        <w:rPr>
          <w:lang w:val="uk-UA"/>
        </w:rPr>
        <w:t>проекту</w:t>
      </w:r>
      <w:proofErr w:type="spellEnd"/>
      <w:r>
        <w:rPr>
          <w:lang w:val="uk-UA"/>
        </w:rPr>
        <w:t xml:space="preserve"> землеустрою щодо відведення земельної ділянки  орієнтовною площею ____________ 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>: _____________________________________________________________________ для_____________________________________________________________________________</w:t>
      </w:r>
    </w:p>
    <w:p w14:paraId="3B7E5ACF" w14:textId="77777777" w:rsidR="00C83953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 xml:space="preserve">________________________________________________________________________________ </w:t>
      </w:r>
      <w:bookmarkStart w:id="0" w:name="__DdeLink__3488_1146993837"/>
      <w:r>
        <w:rPr>
          <w:rStyle w:val="a4"/>
          <w:lang w:val="uk-UA"/>
        </w:rPr>
        <w:t xml:space="preserve"> </w:t>
      </w:r>
      <w:bookmarkEnd w:id="0"/>
      <w:r>
        <w:rPr>
          <w:rStyle w:val="a4"/>
          <w:lang w:val="uk-UA"/>
        </w:rPr>
        <w:t xml:space="preserve">з подальшою передачею земельної ділянки у власність </w:t>
      </w:r>
    </w:p>
    <w:p w14:paraId="796E8B91" w14:textId="77777777" w:rsidR="00C83953" w:rsidRDefault="00C83953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20ED27BF" w14:textId="77777777" w:rsidR="00C83953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451A9DC8" w14:textId="77777777" w:rsidR="00C83953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2923E1DE" w14:textId="77777777" w:rsidR="00C83953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609CBDD0" w14:textId="77777777" w:rsidR="00C83953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782ACF4B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D5F5E51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EB21CD2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208847F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BCFDEAB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09E1A7D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C6B1B7A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40A1102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613B2C9A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62AF699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9431F94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F1F3BFF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C4D6733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07CE6E6" w14:textId="77777777" w:rsidR="00C83953" w:rsidRDefault="00C83953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2B2B116" w14:textId="77777777" w:rsidR="00C83953" w:rsidRDefault="00C83953">
      <w:pPr>
        <w:pStyle w:val="Standard"/>
        <w:tabs>
          <w:tab w:val="left" w:pos="9072"/>
        </w:tabs>
        <w:spacing w:line="100" w:lineRule="atLeast"/>
      </w:pPr>
    </w:p>
    <w:p w14:paraId="2C40874A" w14:textId="77777777" w:rsidR="00C83953" w:rsidRDefault="00C83953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4292EF35" w14:textId="77777777" w:rsidR="00C83953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19EFAF7B" w14:textId="77777777" w:rsidR="00C83953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1B2BB264" w14:textId="77777777" w:rsidR="00C83953" w:rsidRDefault="00C83953">
      <w:pPr>
        <w:pStyle w:val="Standard"/>
        <w:tabs>
          <w:tab w:val="left" w:pos="9072"/>
        </w:tabs>
        <w:spacing w:line="100" w:lineRule="atLeast"/>
      </w:pPr>
    </w:p>
    <w:p w14:paraId="76675C59" w14:textId="77777777" w:rsidR="00C83953" w:rsidRDefault="00C83953">
      <w:pPr>
        <w:pStyle w:val="Standard"/>
        <w:rPr>
          <w:sz w:val="28"/>
          <w:szCs w:val="28"/>
          <w:lang w:val="uk-UA"/>
        </w:rPr>
      </w:pPr>
    </w:p>
    <w:p w14:paraId="764EC11C" w14:textId="77777777" w:rsidR="00C83953" w:rsidRDefault="00C83953">
      <w:pPr>
        <w:pStyle w:val="Standard"/>
        <w:rPr>
          <w:sz w:val="28"/>
          <w:szCs w:val="28"/>
          <w:lang w:val="uk-UA"/>
        </w:rPr>
      </w:pPr>
    </w:p>
    <w:p w14:paraId="465335E6" w14:textId="77777777" w:rsidR="00C83953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C83953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6A8F7" w14:textId="77777777" w:rsidR="004C460B" w:rsidRDefault="004C460B">
      <w:r>
        <w:separator/>
      </w:r>
    </w:p>
  </w:endnote>
  <w:endnote w:type="continuationSeparator" w:id="0">
    <w:p w14:paraId="0B495093" w14:textId="77777777" w:rsidR="004C460B" w:rsidRDefault="004C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6F1A9" w14:textId="77777777" w:rsidR="004C460B" w:rsidRDefault="004C460B">
      <w:r>
        <w:rPr>
          <w:color w:val="000000"/>
        </w:rPr>
        <w:separator/>
      </w:r>
    </w:p>
  </w:footnote>
  <w:footnote w:type="continuationSeparator" w:id="0">
    <w:p w14:paraId="32AB5C5A" w14:textId="77777777" w:rsidR="004C460B" w:rsidRDefault="004C46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83953"/>
    <w:rsid w:val="004C460B"/>
    <w:rsid w:val="0087691E"/>
    <w:rsid w:val="00C83953"/>
    <w:rsid w:val="00F5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FF584"/>
  <w15:docId w15:val="{EBAD5951-355B-4226-8D50-AB5935C0A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1405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2026-09-15T13:48:00Z</dcterms:created>
  <dcterms:modified xsi:type="dcterms:W3CDTF">2026-09-15T13:48:00Z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