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CA6D2" w14:textId="77777777" w:rsidR="00FA34AF" w:rsidRDefault="00000000">
      <w:pPr>
        <w:pStyle w:val="Standard"/>
        <w:jc w:val="center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         </w:t>
      </w:r>
      <w:r>
        <w:rPr>
          <w:rStyle w:val="a4"/>
          <w:lang w:val="uk-UA"/>
        </w:rPr>
        <w:t>Міському голові</w:t>
      </w:r>
    </w:p>
    <w:p w14:paraId="68686CF3" w14:textId="77777777" w:rsidR="00FA34AF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</w:t>
      </w:r>
      <w:proofErr w:type="spellStart"/>
      <w:r>
        <w:rPr>
          <w:lang w:val="uk-UA"/>
        </w:rPr>
        <w:t>Посітку</w:t>
      </w:r>
      <w:proofErr w:type="spellEnd"/>
      <w:r>
        <w:rPr>
          <w:lang w:val="uk-UA"/>
        </w:rPr>
        <w:t xml:space="preserve"> М.В.</w:t>
      </w:r>
    </w:p>
    <w:p w14:paraId="09289BFE" w14:textId="77777777" w:rsidR="00FA34AF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75F52075" w14:textId="77777777" w:rsidR="00FA34AF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57EB29C1" w14:textId="77777777" w:rsidR="00FA34AF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73ADB7B0" w14:textId="77777777" w:rsidR="00FA34AF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м. Кам'янець-Подільський</w:t>
      </w:r>
    </w:p>
    <w:p w14:paraId="6A6CCE53" w14:textId="77777777" w:rsidR="00FA34AF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вул._______________________</w:t>
      </w:r>
    </w:p>
    <w:p w14:paraId="6B343BDD" w14:textId="77777777" w:rsidR="00FA34AF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</w:t>
      </w:r>
      <w:proofErr w:type="spellStart"/>
      <w:r>
        <w:rPr>
          <w:lang w:val="uk-UA"/>
        </w:rPr>
        <w:t>тел</w:t>
      </w:r>
      <w:proofErr w:type="spellEnd"/>
      <w:r>
        <w:rPr>
          <w:lang w:val="uk-UA"/>
        </w:rPr>
        <w:t>._______________________</w:t>
      </w:r>
    </w:p>
    <w:p w14:paraId="4DE974D6" w14:textId="77777777" w:rsidR="00FA34AF" w:rsidRDefault="00FA34AF">
      <w:pPr>
        <w:pStyle w:val="Standard"/>
        <w:rPr>
          <w:lang w:val="uk-UA"/>
        </w:rPr>
      </w:pPr>
    </w:p>
    <w:p w14:paraId="103410C9" w14:textId="77777777" w:rsidR="00FA34AF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</w:t>
      </w:r>
    </w:p>
    <w:p w14:paraId="387496BB" w14:textId="77777777" w:rsidR="00FA34AF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</w:t>
      </w:r>
    </w:p>
    <w:p w14:paraId="6BC7681C" w14:textId="77777777" w:rsidR="00FA34AF" w:rsidRDefault="00000000">
      <w:pPr>
        <w:pStyle w:val="Standard"/>
      </w:pPr>
      <w:r>
        <w:rPr>
          <w:rStyle w:val="a4"/>
          <w:lang w:val="uk-UA"/>
        </w:rPr>
        <w:t xml:space="preserve">                                                              </w:t>
      </w:r>
      <w:r>
        <w:rPr>
          <w:rStyle w:val="a4"/>
          <w:b/>
          <w:bCs/>
          <w:lang w:val="uk-UA"/>
        </w:rPr>
        <w:t xml:space="preserve">       </w:t>
      </w:r>
      <w:r>
        <w:rPr>
          <w:rStyle w:val="a4"/>
          <w:lang w:val="uk-UA"/>
        </w:rPr>
        <w:t>ЗАЯВА</w:t>
      </w:r>
    </w:p>
    <w:p w14:paraId="5BF1F4C1" w14:textId="77777777" w:rsidR="00FA34AF" w:rsidRDefault="00FA34AF">
      <w:pPr>
        <w:pStyle w:val="Standard"/>
        <w:rPr>
          <w:lang w:val="uk-UA"/>
        </w:rPr>
      </w:pPr>
    </w:p>
    <w:p w14:paraId="6C47703E" w14:textId="77777777" w:rsidR="00FA34AF" w:rsidRDefault="00000000">
      <w:pPr>
        <w:pStyle w:val="Standard"/>
        <w:tabs>
          <w:tab w:val="left" w:pos="9072"/>
        </w:tabs>
        <w:spacing w:line="100" w:lineRule="atLeast"/>
        <w:ind w:firstLine="709"/>
        <w:jc w:val="both"/>
        <w:rPr>
          <w:lang w:val="uk-UA"/>
        </w:rPr>
      </w:pPr>
      <w:r>
        <w:rPr>
          <w:lang w:val="uk-UA"/>
        </w:rPr>
        <w:t xml:space="preserve">Відповідно до статей 92, 123 Земельного кодексу України прошу дати дозвіл на розроблення </w:t>
      </w:r>
      <w:proofErr w:type="spellStart"/>
      <w:r>
        <w:rPr>
          <w:lang w:val="uk-UA"/>
        </w:rPr>
        <w:t>проекту</w:t>
      </w:r>
      <w:proofErr w:type="spellEnd"/>
      <w:r>
        <w:rPr>
          <w:lang w:val="uk-UA"/>
        </w:rPr>
        <w:t xml:space="preserve"> землеустрою щодо відведення земельної ділянки  орієнтовною площею ____________</w:t>
      </w:r>
      <w:proofErr w:type="spellStart"/>
      <w:r>
        <w:rPr>
          <w:lang w:val="uk-UA"/>
        </w:rPr>
        <w:t>кв.м</w:t>
      </w:r>
      <w:proofErr w:type="spellEnd"/>
      <w:r>
        <w:rPr>
          <w:lang w:val="uk-UA"/>
        </w:rPr>
        <w:t xml:space="preserve">.(________га) за </w:t>
      </w:r>
      <w:proofErr w:type="spellStart"/>
      <w:r>
        <w:rPr>
          <w:lang w:val="uk-UA"/>
        </w:rPr>
        <w:t>адресою</w:t>
      </w:r>
      <w:proofErr w:type="spellEnd"/>
      <w:r>
        <w:rPr>
          <w:lang w:val="uk-UA"/>
        </w:rPr>
        <w:t xml:space="preserve"> _______________________________ м. Кам'янець-Подільський, для_________________________________________________________________</w:t>
      </w:r>
    </w:p>
    <w:p w14:paraId="0BA9FC74" w14:textId="77777777" w:rsidR="00FA34AF" w:rsidRDefault="00000000">
      <w:pPr>
        <w:pStyle w:val="Standard"/>
        <w:tabs>
          <w:tab w:val="left" w:pos="9072"/>
        </w:tabs>
        <w:spacing w:line="100" w:lineRule="atLeast"/>
        <w:ind w:firstLine="709"/>
        <w:jc w:val="both"/>
      </w:pPr>
      <w:r>
        <w:rPr>
          <w:rStyle w:val="a4"/>
          <w:lang w:val="uk-UA"/>
        </w:rPr>
        <w:t>__________________________________________________________________________</w:t>
      </w:r>
    </w:p>
    <w:p w14:paraId="1346A06C" w14:textId="77777777" w:rsidR="00FA34AF" w:rsidRDefault="00000000">
      <w:pPr>
        <w:pStyle w:val="Standard"/>
        <w:tabs>
          <w:tab w:val="left" w:pos="9072"/>
        </w:tabs>
        <w:spacing w:line="100" w:lineRule="atLeast"/>
        <w:jc w:val="both"/>
      </w:pPr>
      <w:r>
        <w:rPr>
          <w:rStyle w:val="a4"/>
          <w:lang w:val="uk-UA"/>
        </w:rPr>
        <w:t>З подальшою передачею у постійне користування.</w:t>
      </w:r>
    </w:p>
    <w:p w14:paraId="1784FE24" w14:textId="77777777" w:rsidR="00FA34AF" w:rsidRDefault="00FA34AF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lang w:val="ru-RU"/>
        </w:rPr>
      </w:pPr>
    </w:p>
    <w:p w14:paraId="641679AD" w14:textId="77777777" w:rsidR="00FA34AF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Закону України «Про захист персональних даних» даю згоду   на  обробку моїх особистих персональних даних в межах даного звернення.</w:t>
      </w:r>
    </w:p>
    <w:p w14:paraId="4D46D071" w14:textId="77777777" w:rsidR="00FA34AF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статті 8 Закону України “Про захист персональних даних” мені роз'яснено мої права.</w:t>
      </w:r>
    </w:p>
    <w:p w14:paraId="30B75CCA" w14:textId="77777777" w:rsidR="00FA34AF" w:rsidRDefault="00000000">
      <w:pPr>
        <w:pStyle w:val="Standard"/>
        <w:tabs>
          <w:tab w:val="left" w:pos="247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</w:t>
      </w:r>
      <w:r>
        <w:rPr>
          <w:rStyle w:val="a4"/>
          <w:sz w:val="20"/>
          <w:szCs w:val="20"/>
          <w:lang w:val="uk-UA"/>
        </w:rPr>
        <w:t xml:space="preserve">                              </w:t>
      </w:r>
    </w:p>
    <w:p w14:paraId="056F6DC7" w14:textId="77777777" w:rsidR="00FA34AF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Додатки:</w:t>
      </w:r>
    </w:p>
    <w:p w14:paraId="1ED32E35" w14:textId="77777777" w:rsidR="00FA34AF" w:rsidRDefault="00FA34AF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26A06299" w14:textId="77777777" w:rsidR="00FA34AF" w:rsidRDefault="00FA34AF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71F35C06" w14:textId="77777777" w:rsidR="00FA34AF" w:rsidRDefault="00FA34AF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201E4738" w14:textId="77777777" w:rsidR="00FA34AF" w:rsidRDefault="00FA34AF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449EFEB1" w14:textId="77777777" w:rsidR="00FA34AF" w:rsidRDefault="00FA34AF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229DB3DB" w14:textId="77777777" w:rsidR="00FA34AF" w:rsidRDefault="00FA34AF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17098D16" w14:textId="77777777" w:rsidR="00FA34AF" w:rsidRDefault="00FA34AF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64764521" w14:textId="77777777" w:rsidR="00FA34AF" w:rsidRDefault="00FA34AF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2846EF69" w14:textId="77777777" w:rsidR="00FA34AF" w:rsidRDefault="00FA34AF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445B629D" w14:textId="77777777" w:rsidR="00FA34AF" w:rsidRDefault="00FA34AF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00E30837" w14:textId="77777777" w:rsidR="00FA34AF" w:rsidRDefault="00FA34AF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20BEDE07" w14:textId="77777777" w:rsidR="00FA34AF" w:rsidRDefault="00FA34AF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55588749" w14:textId="77777777" w:rsidR="00FA34AF" w:rsidRDefault="00FA34AF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404AF192" w14:textId="77777777" w:rsidR="00FA34AF" w:rsidRDefault="00FA34AF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16223B5E" w14:textId="77777777" w:rsidR="00FA34AF" w:rsidRDefault="00FA34AF">
      <w:pPr>
        <w:pStyle w:val="Standard"/>
        <w:tabs>
          <w:tab w:val="left" w:pos="9072"/>
        </w:tabs>
        <w:spacing w:line="100" w:lineRule="atLeast"/>
      </w:pPr>
    </w:p>
    <w:p w14:paraId="3A4C4A02" w14:textId="77777777" w:rsidR="00FA34AF" w:rsidRDefault="00FA34AF">
      <w:pPr>
        <w:pStyle w:val="Standard"/>
        <w:tabs>
          <w:tab w:val="left" w:pos="7093"/>
          <w:tab w:val="left" w:pos="9072"/>
        </w:tabs>
        <w:spacing w:line="100" w:lineRule="atLeast"/>
      </w:pPr>
    </w:p>
    <w:p w14:paraId="1BC005CC" w14:textId="77777777" w:rsidR="00FA34AF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«_____»_____________________20___р.                              _____________________________</w:t>
      </w:r>
    </w:p>
    <w:p w14:paraId="30AB1922" w14:textId="77777777" w:rsidR="00FA34AF" w:rsidRDefault="00000000">
      <w:pPr>
        <w:pStyle w:val="Standard"/>
        <w:tabs>
          <w:tab w:val="left" w:pos="593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                                                                   (підпис заявника)</w:t>
      </w:r>
      <w:r>
        <w:rPr>
          <w:rStyle w:val="a4"/>
          <w:sz w:val="28"/>
          <w:szCs w:val="28"/>
          <w:lang w:val="uk-UA"/>
        </w:rPr>
        <w:tab/>
      </w:r>
    </w:p>
    <w:p w14:paraId="2EF005C5" w14:textId="77777777" w:rsidR="00FA34AF" w:rsidRDefault="00FA34AF">
      <w:pPr>
        <w:pStyle w:val="Standard"/>
        <w:tabs>
          <w:tab w:val="left" w:pos="9072"/>
        </w:tabs>
        <w:spacing w:line="100" w:lineRule="atLeast"/>
      </w:pPr>
    </w:p>
    <w:p w14:paraId="491A16EE" w14:textId="77777777" w:rsidR="00FA34AF" w:rsidRDefault="00FA34AF">
      <w:pPr>
        <w:pStyle w:val="Standard"/>
        <w:rPr>
          <w:sz w:val="28"/>
          <w:szCs w:val="28"/>
          <w:lang w:val="uk-UA"/>
        </w:rPr>
      </w:pPr>
    </w:p>
    <w:p w14:paraId="08EE836D" w14:textId="77777777" w:rsidR="00FA34AF" w:rsidRDefault="00FA34AF">
      <w:pPr>
        <w:pStyle w:val="Standard"/>
        <w:rPr>
          <w:sz w:val="28"/>
          <w:szCs w:val="28"/>
          <w:lang w:val="uk-UA"/>
        </w:rPr>
      </w:pPr>
    </w:p>
    <w:p w14:paraId="4134B3B4" w14:textId="77777777" w:rsidR="00FA34AF" w:rsidRDefault="00000000">
      <w:pPr>
        <w:pStyle w:val="Standard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       </w:t>
      </w:r>
    </w:p>
    <w:sectPr w:rsidR="00FA34AF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F8854" w14:textId="77777777" w:rsidR="00A24E9B" w:rsidRDefault="00A24E9B">
      <w:r>
        <w:separator/>
      </w:r>
    </w:p>
  </w:endnote>
  <w:endnote w:type="continuationSeparator" w:id="0">
    <w:p w14:paraId="3B378537" w14:textId="77777777" w:rsidR="00A24E9B" w:rsidRDefault="00A24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AC0D8" w14:textId="77777777" w:rsidR="00A24E9B" w:rsidRDefault="00A24E9B">
      <w:r>
        <w:rPr>
          <w:color w:val="000000"/>
        </w:rPr>
        <w:separator/>
      </w:r>
    </w:p>
  </w:footnote>
  <w:footnote w:type="continuationSeparator" w:id="0">
    <w:p w14:paraId="533B04D3" w14:textId="77777777" w:rsidR="00A24E9B" w:rsidRDefault="00A24E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A34AF"/>
    <w:rsid w:val="004E4986"/>
    <w:rsid w:val="009F15D8"/>
    <w:rsid w:val="00A24E9B"/>
    <w:rsid w:val="00FA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2B99D"/>
  <w15:docId w15:val="{36DC5307-4803-4BC5-A361-A0E76AD67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List"/>
    <w:basedOn w:val="Textbody"/>
  </w:style>
  <w:style w:type="paragraph" w:customStyle="1" w:styleId="a6">
    <w:name w:val="Название объекта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1394</Words>
  <Characters>796</Characters>
  <Application>Microsoft Office Word</Application>
  <DocSecurity>0</DocSecurity>
  <Lines>6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2019-11-18T11:56:00Z</cp:lastPrinted>
  <dcterms:created xsi:type="dcterms:W3CDTF">2026-09-15T13:47:00Z</dcterms:created>
  <dcterms:modified xsi:type="dcterms:W3CDTF">2026-09-15T13:47:00Z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