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A925" w14:textId="77777777" w:rsidR="001E186B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316FBF0B" w14:textId="77777777" w:rsidR="001E186B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2700D13B" w14:textId="77777777" w:rsidR="001E186B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5677BCE" w14:textId="77777777" w:rsidR="001E186B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E057097" w14:textId="77777777" w:rsidR="001E186B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1BD3A21" w14:textId="77777777" w:rsidR="001E186B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136BE5B3" w14:textId="77777777" w:rsidR="001E186B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2D57B21C" w14:textId="77777777" w:rsidR="001E186B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1858AAD9" w14:textId="77777777" w:rsidR="001E186B" w:rsidRDefault="001E186B">
      <w:pPr>
        <w:pStyle w:val="Standard"/>
        <w:rPr>
          <w:lang w:val="uk-UA"/>
        </w:rPr>
      </w:pPr>
    </w:p>
    <w:p w14:paraId="1C9F1609" w14:textId="77777777" w:rsidR="001E186B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1E1D0A86" w14:textId="77777777" w:rsidR="001E186B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5B297372" w14:textId="77777777" w:rsidR="001E186B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603EC22A" w14:textId="77777777" w:rsidR="001E186B" w:rsidRDefault="001E186B">
      <w:pPr>
        <w:pStyle w:val="Standard"/>
        <w:rPr>
          <w:lang w:val="uk-UA"/>
        </w:rPr>
      </w:pPr>
    </w:p>
    <w:p w14:paraId="62ABB8B8" w14:textId="77777777" w:rsidR="001E186B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>Відповідно до статей 20, 186 Земельного кодексу України прошу затвердити проект землеустрою щодо відведення земельної ділянки площею ____________кв.м.(________га) за адресою __________________________________________ м. Кам'янець-Подільський, кадастовий номер________________________________________________________________</w:t>
      </w:r>
    </w:p>
    <w:p w14:paraId="70DA6786" w14:textId="77777777" w:rsidR="001E186B" w:rsidRDefault="00000000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  <w:r>
        <w:rPr>
          <w:lang w:val="uk-UA"/>
        </w:rPr>
        <w:t>та змінити цільове призначення земельної ділянки з_______________________________________________________________________________</w:t>
      </w:r>
    </w:p>
    <w:p w14:paraId="05C2631D" w14:textId="77777777" w:rsidR="001E186B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на_____________________________________________________________________________</w:t>
      </w:r>
    </w:p>
    <w:p w14:paraId="0D610483" w14:textId="77777777" w:rsidR="001E186B" w:rsidRDefault="001E186B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5DF6D92C" w14:textId="77777777" w:rsidR="001E186B" w:rsidRDefault="001E186B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61F6670A" w14:textId="77777777" w:rsidR="001E186B" w:rsidRDefault="001E186B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44DBE6B7" w14:textId="77777777" w:rsidR="001E186B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32ECC87" w14:textId="77777777" w:rsidR="001E186B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75692CE8" w14:textId="77777777" w:rsidR="001E186B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5EECC6A0" w14:textId="77777777" w:rsidR="001E186B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3C8CDC31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2E80524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A19F88B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160A464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38F9481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640DC39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14D5BDD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FC9E900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FFC9C49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9047CF3" w14:textId="77777777" w:rsidR="001E186B" w:rsidRDefault="001E186B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C3A6DB7" w14:textId="77777777" w:rsidR="001E186B" w:rsidRDefault="001E186B">
      <w:pPr>
        <w:pStyle w:val="Standard"/>
        <w:tabs>
          <w:tab w:val="left" w:pos="9072"/>
        </w:tabs>
        <w:spacing w:line="100" w:lineRule="atLeast"/>
      </w:pPr>
    </w:p>
    <w:p w14:paraId="288FCDA3" w14:textId="77777777" w:rsidR="001E186B" w:rsidRDefault="001E186B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2FD0BCFC" w14:textId="77777777" w:rsidR="001E186B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75EED00F" w14:textId="77777777" w:rsidR="001E186B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65B0B859" w14:textId="77777777" w:rsidR="001E186B" w:rsidRDefault="001E186B">
      <w:pPr>
        <w:pStyle w:val="Standard"/>
        <w:tabs>
          <w:tab w:val="left" w:pos="9072"/>
        </w:tabs>
        <w:spacing w:line="100" w:lineRule="atLeast"/>
      </w:pPr>
    </w:p>
    <w:p w14:paraId="479D138F" w14:textId="77777777" w:rsidR="001E186B" w:rsidRDefault="001E186B">
      <w:pPr>
        <w:pStyle w:val="Standard"/>
        <w:rPr>
          <w:sz w:val="28"/>
          <w:szCs w:val="28"/>
          <w:lang w:val="uk-UA"/>
        </w:rPr>
      </w:pPr>
    </w:p>
    <w:p w14:paraId="70043DFF" w14:textId="77777777" w:rsidR="001E186B" w:rsidRDefault="001E186B">
      <w:pPr>
        <w:pStyle w:val="Standard"/>
        <w:rPr>
          <w:sz w:val="28"/>
          <w:szCs w:val="28"/>
          <w:lang w:val="uk-UA"/>
        </w:rPr>
      </w:pPr>
    </w:p>
    <w:p w14:paraId="6DCB52CD" w14:textId="77777777" w:rsidR="001E186B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1E186B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7346" w14:textId="77777777" w:rsidR="008B424E" w:rsidRDefault="008B424E">
      <w:r>
        <w:separator/>
      </w:r>
    </w:p>
  </w:endnote>
  <w:endnote w:type="continuationSeparator" w:id="0">
    <w:p w14:paraId="1814E10C" w14:textId="77777777" w:rsidR="008B424E" w:rsidRDefault="008B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B8270" w14:textId="77777777" w:rsidR="008B424E" w:rsidRDefault="008B424E">
      <w:r>
        <w:rPr>
          <w:color w:val="000000"/>
        </w:rPr>
        <w:separator/>
      </w:r>
    </w:p>
  </w:footnote>
  <w:footnote w:type="continuationSeparator" w:id="0">
    <w:p w14:paraId="722EAF33" w14:textId="77777777" w:rsidR="008B424E" w:rsidRDefault="008B42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186B"/>
    <w:rsid w:val="001E186B"/>
    <w:rsid w:val="003551A4"/>
    <w:rsid w:val="00807AB4"/>
    <w:rsid w:val="008B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007CD"/>
  <w15:docId w15:val="{B280AA78-EA34-4828-8920-DC188366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1445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2026-08-26T12:05:00Z</cp:lastPrinted>
  <dcterms:created xsi:type="dcterms:W3CDTF">2026-09-15T13:46:00Z</dcterms:created>
  <dcterms:modified xsi:type="dcterms:W3CDTF">2026-09-15T13:46:00Z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