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01490" w14:textId="77777777" w:rsidR="00D60F85" w:rsidRDefault="00000000">
      <w:pPr>
        <w:pStyle w:val="Standard"/>
        <w:jc w:val="center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  </w:t>
      </w:r>
      <w:r>
        <w:rPr>
          <w:rStyle w:val="a4"/>
          <w:lang w:val="uk-UA"/>
        </w:rPr>
        <w:t>Міському голові</w:t>
      </w:r>
    </w:p>
    <w:p w14:paraId="5A519B99" w14:textId="77777777" w:rsidR="00D60F85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</w:t>
      </w:r>
      <w:proofErr w:type="spellStart"/>
      <w:r>
        <w:rPr>
          <w:lang w:val="uk-UA"/>
        </w:rPr>
        <w:t>Посітку</w:t>
      </w:r>
      <w:proofErr w:type="spellEnd"/>
      <w:r>
        <w:rPr>
          <w:lang w:val="uk-UA"/>
        </w:rPr>
        <w:t xml:space="preserve"> М.В.</w:t>
      </w:r>
    </w:p>
    <w:p w14:paraId="07CB2646" w14:textId="77777777" w:rsidR="00D60F85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1787F398" w14:textId="77777777" w:rsidR="00D60F85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5598CF7B" w14:textId="77777777" w:rsidR="00D60F85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625C838A" w14:textId="77777777" w:rsidR="00D60F85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м. Кам'янець-Подільський</w:t>
      </w:r>
    </w:p>
    <w:p w14:paraId="122F2784" w14:textId="77777777" w:rsidR="00D60F85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360BB963" w14:textId="77777777" w:rsidR="00D60F85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</w:t>
      </w:r>
      <w:proofErr w:type="spellStart"/>
      <w:r>
        <w:rPr>
          <w:lang w:val="uk-UA"/>
        </w:rPr>
        <w:t>тел</w:t>
      </w:r>
      <w:proofErr w:type="spellEnd"/>
      <w:r>
        <w:rPr>
          <w:lang w:val="uk-UA"/>
        </w:rPr>
        <w:t>._______________________</w:t>
      </w:r>
    </w:p>
    <w:p w14:paraId="7AD3DAE9" w14:textId="77777777" w:rsidR="00D60F85" w:rsidRDefault="00D60F85">
      <w:pPr>
        <w:pStyle w:val="Standard"/>
        <w:rPr>
          <w:lang w:val="uk-UA"/>
        </w:rPr>
      </w:pPr>
    </w:p>
    <w:p w14:paraId="2C821595" w14:textId="77777777" w:rsidR="00D60F85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1582AF34" w14:textId="77777777" w:rsidR="00D60F85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</w:t>
      </w:r>
    </w:p>
    <w:p w14:paraId="51880899" w14:textId="77777777" w:rsidR="00D60F85" w:rsidRDefault="00000000">
      <w:pPr>
        <w:pStyle w:val="Standard"/>
      </w:pPr>
      <w:r>
        <w:rPr>
          <w:rStyle w:val="a4"/>
          <w:lang w:val="uk-UA"/>
        </w:rPr>
        <w:t xml:space="preserve">                                                              </w:t>
      </w:r>
      <w:r>
        <w:rPr>
          <w:rStyle w:val="a4"/>
          <w:b/>
          <w:bCs/>
          <w:lang w:val="uk-UA"/>
        </w:rPr>
        <w:t xml:space="preserve">       </w:t>
      </w:r>
      <w:r>
        <w:rPr>
          <w:rStyle w:val="a4"/>
          <w:lang w:val="uk-UA"/>
        </w:rPr>
        <w:t>ЗАЯВА</w:t>
      </w:r>
    </w:p>
    <w:p w14:paraId="6ABEC3F3" w14:textId="77777777" w:rsidR="00D60F85" w:rsidRDefault="00D60F85">
      <w:pPr>
        <w:pStyle w:val="Standard"/>
        <w:rPr>
          <w:lang w:val="uk-UA"/>
        </w:rPr>
      </w:pPr>
    </w:p>
    <w:p w14:paraId="33703079" w14:textId="77777777" w:rsidR="00D60F85" w:rsidRDefault="00000000">
      <w:pPr>
        <w:pStyle w:val="Standard"/>
        <w:tabs>
          <w:tab w:val="left" w:pos="9072"/>
        </w:tabs>
        <w:spacing w:line="100" w:lineRule="atLeast"/>
        <w:ind w:firstLine="709"/>
        <w:jc w:val="both"/>
      </w:pPr>
      <w:r>
        <w:rPr>
          <w:rStyle w:val="a4"/>
          <w:lang w:val="uk-UA"/>
        </w:rPr>
        <w:t xml:space="preserve">Відповідно до статей 128, 186 Земельного кодексу України прошу затвердити </w:t>
      </w:r>
      <w:proofErr w:type="spellStart"/>
      <w:r>
        <w:rPr>
          <w:rStyle w:val="a4"/>
          <w:lang w:val="uk-UA"/>
        </w:rPr>
        <w:t>проект</w:t>
      </w:r>
      <w:proofErr w:type="spellEnd"/>
      <w:r>
        <w:rPr>
          <w:rStyle w:val="a4"/>
          <w:lang w:val="uk-UA"/>
        </w:rPr>
        <w:t xml:space="preserve"> землеустрою щодо відведення земельної ділянки площею ____________</w:t>
      </w:r>
      <w:proofErr w:type="spellStart"/>
      <w:r>
        <w:rPr>
          <w:rStyle w:val="a4"/>
          <w:lang w:val="uk-UA"/>
        </w:rPr>
        <w:t>кв.м</w:t>
      </w:r>
      <w:proofErr w:type="spellEnd"/>
      <w:r>
        <w:rPr>
          <w:rStyle w:val="a4"/>
          <w:lang w:val="uk-UA"/>
        </w:rPr>
        <w:t xml:space="preserve">.(________га) за </w:t>
      </w:r>
      <w:proofErr w:type="spellStart"/>
      <w:r>
        <w:rPr>
          <w:rStyle w:val="a4"/>
          <w:lang w:val="uk-UA"/>
        </w:rPr>
        <w:t>адресою</w:t>
      </w:r>
      <w:proofErr w:type="spellEnd"/>
      <w:r>
        <w:rPr>
          <w:rStyle w:val="a4"/>
          <w:lang w:val="uk-UA"/>
        </w:rPr>
        <w:t>: м. Кам’янець-Подільський, ________________________________________________</w:t>
      </w:r>
    </w:p>
    <w:p w14:paraId="72005AB6" w14:textId="77777777" w:rsidR="00D60F85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lang w:val="ru-RU"/>
        </w:rPr>
      </w:pPr>
      <w:proofErr w:type="spellStart"/>
      <w:r>
        <w:rPr>
          <w:lang w:val="ru-RU"/>
        </w:rPr>
        <w:t>Кадастровий</w:t>
      </w:r>
      <w:proofErr w:type="spellEnd"/>
      <w:r>
        <w:rPr>
          <w:lang w:val="ru-RU"/>
        </w:rPr>
        <w:t xml:space="preserve"> номер_________________________________________________________</w:t>
      </w:r>
    </w:p>
    <w:p w14:paraId="12A4E045" w14:textId="77777777" w:rsidR="00D60F85" w:rsidRDefault="00000000">
      <w:pPr>
        <w:pStyle w:val="Standard"/>
        <w:widowControl/>
        <w:tabs>
          <w:tab w:val="left" w:pos="9072"/>
        </w:tabs>
        <w:spacing w:after="200" w:line="100" w:lineRule="atLeast"/>
        <w:jc w:val="both"/>
        <w:rPr>
          <w:lang w:val="ru-RU"/>
        </w:rPr>
      </w:pPr>
      <w:r>
        <w:rPr>
          <w:lang w:val="ru-RU"/>
        </w:rPr>
        <w:t>для_____________________________________________________________________________</w:t>
      </w:r>
    </w:p>
    <w:p w14:paraId="5A3C7D20" w14:textId="77777777" w:rsidR="00D60F85" w:rsidRDefault="00D60F85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</w:p>
    <w:p w14:paraId="5D990818" w14:textId="77777777" w:rsidR="00D60F85" w:rsidRDefault="00D60F85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</w:p>
    <w:p w14:paraId="52D867E5" w14:textId="77777777" w:rsidR="00D60F85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Закону України «Про захист персональних даних» даю згоду   на  обробку моїх особистих персональних даних в межах даного звернення.</w:t>
      </w:r>
    </w:p>
    <w:p w14:paraId="53169A9A" w14:textId="77777777" w:rsidR="00D60F85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статті 8 Закону України “Про захист персональних даних” мені роз'яснено мої права.</w:t>
      </w:r>
    </w:p>
    <w:p w14:paraId="2535DAB1" w14:textId="77777777" w:rsidR="00D60F85" w:rsidRDefault="00000000">
      <w:pPr>
        <w:pStyle w:val="Standard"/>
        <w:tabs>
          <w:tab w:val="left" w:pos="247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</w:t>
      </w:r>
      <w:r>
        <w:rPr>
          <w:rStyle w:val="a4"/>
          <w:sz w:val="20"/>
          <w:szCs w:val="20"/>
          <w:lang w:val="uk-UA"/>
        </w:rPr>
        <w:t xml:space="preserve">                              </w:t>
      </w:r>
    </w:p>
    <w:p w14:paraId="1E137C7D" w14:textId="77777777" w:rsidR="00D60F85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Додатки:</w:t>
      </w:r>
    </w:p>
    <w:p w14:paraId="6C9B861F" w14:textId="77777777" w:rsidR="00D60F85" w:rsidRDefault="00D60F85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57554BD" w14:textId="77777777" w:rsidR="00D60F85" w:rsidRDefault="00D60F85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140ABB5" w14:textId="77777777" w:rsidR="00D60F85" w:rsidRDefault="00D60F85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4907F873" w14:textId="77777777" w:rsidR="00D60F85" w:rsidRDefault="00D60F85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51D3285F" w14:textId="77777777" w:rsidR="00D60F85" w:rsidRDefault="00D60F85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CC0A120" w14:textId="77777777" w:rsidR="00D60F85" w:rsidRDefault="00D60F85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74F20F94" w14:textId="77777777" w:rsidR="00D60F85" w:rsidRDefault="00D60F85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54CA17F" w14:textId="77777777" w:rsidR="00D60F85" w:rsidRDefault="00D60F85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67DC3B02" w14:textId="77777777" w:rsidR="00D60F85" w:rsidRDefault="00D60F85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6D0AC93" w14:textId="77777777" w:rsidR="00D60F85" w:rsidRDefault="00D60F85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E7925A6" w14:textId="77777777" w:rsidR="00D60F85" w:rsidRDefault="00D60F85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58A60527" w14:textId="77777777" w:rsidR="00D60F85" w:rsidRDefault="00D60F85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74209DAE" w14:textId="77777777" w:rsidR="00D60F85" w:rsidRDefault="00D60F85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24E075C" w14:textId="77777777" w:rsidR="00D60F85" w:rsidRDefault="00D60F85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67D24AC" w14:textId="77777777" w:rsidR="00D60F85" w:rsidRDefault="00D60F85">
      <w:pPr>
        <w:pStyle w:val="Standard"/>
        <w:tabs>
          <w:tab w:val="left" w:pos="9072"/>
        </w:tabs>
        <w:spacing w:line="100" w:lineRule="atLeast"/>
      </w:pPr>
    </w:p>
    <w:p w14:paraId="29F4A291" w14:textId="77777777" w:rsidR="00D60F85" w:rsidRDefault="00D60F85">
      <w:pPr>
        <w:pStyle w:val="Standard"/>
        <w:tabs>
          <w:tab w:val="left" w:pos="7093"/>
          <w:tab w:val="left" w:pos="9072"/>
        </w:tabs>
        <w:spacing w:line="100" w:lineRule="atLeast"/>
      </w:pPr>
    </w:p>
    <w:p w14:paraId="290D647A" w14:textId="77777777" w:rsidR="00D60F85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«_____»_____________________20___р.                              _____________________________</w:t>
      </w:r>
    </w:p>
    <w:p w14:paraId="01D460F5" w14:textId="77777777" w:rsidR="00D60F85" w:rsidRDefault="00000000">
      <w:pPr>
        <w:pStyle w:val="Standard"/>
        <w:tabs>
          <w:tab w:val="left" w:pos="593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                                                                   (підпис заявника)</w:t>
      </w:r>
      <w:r>
        <w:rPr>
          <w:rStyle w:val="a4"/>
          <w:sz w:val="28"/>
          <w:szCs w:val="28"/>
          <w:lang w:val="uk-UA"/>
        </w:rPr>
        <w:tab/>
      </w:r>
    </w:p>
    <w:p w14:paraId="4B98592A" w14:textId="77777777" w:rsidR="00D60F85" w:rsidRDefault="00D60F85">
      <w:pPr>
        <w:pStyle w:val="Standard"/>
        <w:tabs>
          <w:tab w:val="left" w:pos="9072"/>
        </w:tabs>
        <w:spacing w:line="100" w:lineRule="atLeast"/>
      </w:pPr>
    </w:p>
    <w:p w14:paraId="2EA18903" w14:textId="77777777" w:rsidR="00D60F85" w:rsidRDefault="00D60F85">
      <w:pPr>
        <w:pStyle w:val="Standard"/>
        <w:rPr>
          <w:sz w:val="28"/>
          <w:szCs w:val="28"/>
          <w:lang w:val="uk-UA"/>
        </w:rPr>
      </w:pPr>
    </w:p>
    <w:p w14:paraId="06120006" w14:textId="77777777" w:rsidR="00D60F85" w:rsidRDefault="00D60F85">
      <w:pPr>
        <w:pStyle w:val="Standard"/>
        <w:rPr>
          <w:sz w:val="28"/>
          <w:szCs w:val="28"/>
          <w:lang w:val="uk-UA"/>
        </w:rPr>
      </w:pPr>
    </w:p>
    <w:p w14:paraId="7B97A80A" w14:textId="77777777" w:rsidR="00D60F85" w:rsidRDefault="00000000">
      <w:pPr>
        <w:pStyle w:val="Standard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</w:t>
      </w:r>
    </w:p>
    <w:sectPr w:rsidR="00D60F85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108DE" w14:textId="77777777" w:rsidR="0053680E" w:rsidRDefault="0053680E">
      <w:r>
        <w:separator/>
      </w:r>
    </w:p>
  </w:endnote>
  <w:endnote w:type="continuationSeparator" w:id="0">
    <w:p w14:paraId="4090DD6A" w14:textId="77777777" w:rsidR="0053680E" w:rsidRDefault="00536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CEFC7" w14:textId="77777777" w:rsidR="0053680E" w:rsidRDefault="0053680E">
      <w:r>
        <w:rPr>
          <w:color w:val="000000"/>
        </w:rPr>
        <w:separator/>
      </w:r>
    </w:p>
  </w:footnote>
  <w:footnote w:type="continuationSeparator" w:id="0">
    <w:p w14:paraId="0148F636" w14:textId="77777777" w:rsidR="0053680E" w:rsidRDefault="005368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0F85"/>
    <w:rsid w:val="004639CB"/>
    <w:rsid w:val="0053680E"/>
    <w:rsid w:val="009C697F"/>
    <w:rsid w:val="00D60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858C6"/>
  <w15:docId w15:val="{A9B93A52-780E-4B53-AC96-0B3953202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1366</Words>
  <Characters>779</Characters>
  <Application>Microsoft Office Word</Application>
  <DocSecurity>0</DocSecurity>
  <Lines>6</Lines>
  <Paragraphs>4</Paragraphs>
  <ScaleCrop>false</ScaleCrop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2019-11-18T11:56:00Z</cp:lastPrinted>
  <dcterms:created xsi:type="dcterms:W3CDTF">2026-09-15T13:44:00Z</dcterms:created>
  <dcterms:modified xsi:type="dcterms:W3CDTF">2026-09-15T13:44:00Z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