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8D63" w14:textId="77777777" w:rsidR="00616BE7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28ABD8B2" w14:textId="77777777" w:rsidR="00616BE7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63A4F450" w14:textId="77777777" w:rsidR="00616BE7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4A3D7E20" w14:textId="77777777" w:rsidR="00616BE7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341C5C08" w14:textId="77777777" w:rsidR="00616BE7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3F03608B" w14:textId="77777777" w:rsidR="00616BE7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7F9B92D4" w14:textId="77777777" w:rsidR="00616BE7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0E5CC328" w14:textId="77777777" w:rsidR="00616BE7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17B79DFD" w14:textId="77777777" w:rsidR="00616BE7" w:rsidRDefault="00616BE7">
      <w:pPr>
        <w:pStyle w:val="Standard"/>
        <w:rPr>
          <w:lang w:val="uk-UA"/>
        </w:rPr>
      </w:pPr>
    </w:p>
    <w:p w14:paraId="7A34BF2F" w14:textId="77777777" w:rsidR="00616BE7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54976AD4" w14:textId="77777777" w:rsidR="00616BE7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4FEA317D" w14:textId="77777777" w:rsidR="00616BE7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66796685" w14:textId="77777777" w:rsidR="00616BE7" w:rsidRDefault="00616BE7">
      <w:pPr>
        <w:pStyle w:val="Standard"/>
        <w:rPr>
          <w:lang w:val="uk-UA"/>
        </w:rPr>
      </w:pPr>
    </w:p>
    <w:p w14:paraId="5A5EDB8D" w14:textId="77777777" w:rsidR="00616BE7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 xml:space="preserve">Відповідно до статей 92, 123 Земельного кодексу України прошу затвердити </w:t>
      </w:r>
      <w:proofErr w:type="spellStart"/>
      <w:r>
        <w:rPr>
          <w:lang w:val="uk-UA"/>
        </w:rPr>
        <w:t>проект</w:t>
      </w:r>
      <w:proofErr w:type="spellEnd"/>
      <w:r>
        <w:rPr>
          <w:lang w:val="uk-UA"/>
        </w:rPr>
        <w:t xml:space="preserve"> землеустрою щодо відведення земельної ділянки  орієнтовною площею ____________</w:t>
      </w:r>
      <w:proofErr w:type="spellStart"/>
      <w:r>
        <w:rPr>
          <w:lang w:val="uk-UA"/>
        </w:rPr>
        <w:t>кв.м</w:t>
      </w:r>
      <w:proofErr w:type="spellEnd"/>
      <w:r>
        <w:rPr>
          <w:lang w:val="uk-UA"/>
        </w:rPr>
        <w:t xml:space="preserve">.(________га) 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 xml:space="preserve"> ___________________________________________________________ м. Кам'янець-Подільський, для_________________________________________________________________</w:t>
      </w:r>
    </w:p>
    <w:p w14:paraId="041984E5" w14:textId="77777777" w:rsidR="00616BE7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</w:pPr>
      <w:r>
        <w:rPr>
          <w:rStyle w:val="a4"/>
          <w:lang w:val="uk-UA"/>
        </w:rPr>
        <w:t>__________________________________________________________________________</w:t>
      </w:r>
    </w:p>
    <w:p w14:paraId="620C0268" w14:textId="77777777" w:rsidR="00616BE7" w:rsidRDefault="00000000">
      <w:pPr>
        <w:pStyle w:val="Standard"/>
        <w:tabs>
          <w:tab w:val="left" w:pos="9072"/>
        </w:tabs>
        <w:spacing w:line="100" w:lineRule="atLeast"/>
        <w:jc w:val="both"/>
      </w:pPr>
      <w:r>
        <w:rPr>
          <w:rStyle w:val="a4"/>
          <w:lang w:val="uk-UA"/>
        </w:rPr>
        <w:t>________________________________________________та передати у постійне  користування.</w:t>
      </w:r>
    </w:p>
    <w:p w14:paraId="01C538FC" w14:textId="77777777" w:rsidR="00616BE7" w:rsidRDefault="00616BE7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0627CFED" w14:textId="77777777" w:rsidR="00616BE7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4060694D" w14:textId="77777777" w:rsidR="00616BE7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4DB49444" w14:textId="77777777" w:rsidR="00616BE7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23A8D570" w14:textId="77777777" w:rsidR="00616BE7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1F10F046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7DE64F3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9D3AEF8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8EC4121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A8B4B16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CCC3208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0A828BB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E2F873E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0643248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EE9EF6A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F9287B3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336CE832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4149DE7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5FA9BA8" w14:textId="77777777" w:rsidR="00616BE7" w:rsidRDefault="00616BE7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A3255E0" w14:textId="77777777" w:rsidR="00616BE7" w:rsidRDefault="00616BE7">
      <w:pPr>
        <w:pStyle w:val="Standard"/>
        <w:tabs>
          <w:tab w:val="left" w:pos="9072"/>
        </w:tabs>
        <w:spacing w:line="100" w:lineRule="atLeast"/>
      </w:pPr>
    </w:p>
    <w:p w14:paraId="48151DAF" w14:textId="77777777" w:rsidR="00616BE7" w:rsidRDefault="00616BE7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6D209BF6" w14:textId="77777777" w:rsidR="00616BE7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170C20F5" w14:textId="77777777" w:rsidR="00616BE7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475922C2" w14:textId="77777777" w:rsidR="00616BE7" w:rsidRDefault="00616BE7">
      <w:pPr>
        <w:pStyle w:val="Standard"/>
        <w:tabs>
          <w:tab w:val="left" w:pos="9072"/>
        </w:tabs>
        <w:spacing w:line="100" w:lineRule="atLeast"/>
      </w:pPr>
    </w:p>
    <w:p w14:paraId="41973874" w14:textId="77777777" w:rsidR="00616BE7" w:rsidRDefault="00616BE7">
      <w:pPr>
        <w:pStyle w:val="Standard"/>
        <w:rPr>
          <w:sz w:val="28"/>
          <w:szCs w:val="28"/>
          <w:lang w:val="uk-UA"/>
        </w:rPr>
      </w:pPr>
    </w:p>
    <w:p w14:paraId="615D9B05" w14:textId="77777777" w:rsidR="00616BE7" w:rsidRDefault="00616BE7">
      <w:pPr>
        <w:pStyle w:val="Standard"/>
        <w:rPr>
          <w:sz w:val="28"/>
          <w:szCs w:val="28"/>
          <w:lang w:val="uk-UA"/>
        </w:rPr>
      </w:pPr>
    </w:p>
    <w:p w14:paraId="5F1109B2" w14:textId="77777777" w:rsidR="00616BE7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616BE7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B7F4A" w14:textId="77777777" w:rsidR="00243BE9" w:rsidRDefault="00243BE9">
      <w:r>
        <w:separator/>
      </w:r>
    </w:p>
  </w:endnote>
  <w:endnote w:type="continuationSeparator" w:id="0">
    <w:p w14:paraId="3CD41ADC" w14:textId="77777777" w:rsidR="00243BE9" w:rsidRDefault="00243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CEDF8" w14:textId="77777777" w:rsidR="00243BE9" w:rsidRDefault="00243BE9">
      <w:r>
        <w:rPr>
          <w:color w:val="000000"/>
        </w:rPr>
        <w:separator/>
      </w:r>
    </w:p>
  </w:footnote>
  <w:footnote w:type="continuationSeparator" w:id="0">
    <w:p w14:paraId="08454EE7" w14:textId="77777777" w:rsidR="00243BE9" w:rsidRDefault="00243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16BE7"/>
    <w:rsid w:val="00243BE9"/>
    <w:rsid w:val="00270126"/>
    <w:rsid w:val="00616BE7"/>
    <w:rsid w:val="00DC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F20C6"/>
  <w15:docId w15:val="{3288355B-9087-4DC3-9194-0EEA1189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1426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2019-11-18T11:56:00Z</cp:lastPrinted>
  <dcterms:created xsi:type="dcterms:W3CDTF">2026-09-15T13:41:00Z</dcterms:created>
  <dcterms:modified xsi:type="dcterms:W3CDTF">2026-09-15T13:41:00Z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