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F982D" w14:textId="77777777" w:rsidR="000B5D2D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Style w:val="a4"/>
          <w:lang w:val="uk-UA"/>
        </w:rPr>
        <w:t>Міському голові</w:t>
      </w:r>
    </w:p>
    <w:p w14:paraId="423DAF85" w14:textId="77777777" w:rsidR="000B5D2D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53834B7F" w14:textId="77777777" w:rsidR="000B5D2D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6EF41A3B" w14:textId="77777777" w:rsidR="000B5D2D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259F3422" w14:textId="77777777" w:rsidR="000B5D2D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679FC900" w14:textId="77777777" w:rsidR="000B5D2D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77EEFE3B" w14:textId="77777777" w:rsidR="000B5D2D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269C1997" w14:textId="77777777" w:rsidR="000B5D2D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</w:t>
      </w: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4D8E8EF2" w14:textId="77777777" w:rsidR="000B5D2D" w:rsidRDefault="000B5D2D">
      <w:pPr>
        <w:pStyle w:val="Standard"/>
        <w:rPr>
          <w:lang w:val="uk-UA"/>
        </w:rPr>
      </w:pPr>
    </w:p>
    <w:p w14:paraId="710EB2A0" w14:textId="77777777" w:rsidR="000B5D2D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5BE7A6B9" w14:textId="77777777" w:rsidR="000B5D2D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</w:p>
    <w:p w14:paraId="60F3F81F" w14:textId="77777777" w:rsidR="000B5D2D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</w:t>
      </w:r>
      <w:r>
        <w:rPr>
          <w:rStyle w:val="a4"/>
          <w:b/>
          <w:bCs/>
          <w:lang w:val="uk-UA"/>
        </w:rPr>
        <w:t xml:space="preserve">       </w:t>
      </w:r>
      <w:r>
        <w:rPr>
          <w:rStyle w:val="a4"/>
          <w:lang w:val="uk-UA"/>
        </w:rPr>
        <w:t>ЗАЯВА</w:t>
      </w:r>
    </w:p>
    <w:p w14:paraId="0A82B334" w14:textId="77777777" w:rsidR="000B5D2D" w:rsidRDefault="000B5D2D">
      <w:pPr>
        <w:pStyle w:val="Standard"/>
        <w:rPr>
          <w:lang w:val="uk-UA"/>
        </w:rPr>
      </w:pPr>
    </w:p>
    <w:p w14:paraId="5321819E" w14:textId="77777777" w:rsidR="000B5D2D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  <w:rPr>
          <w:lang w:val="uk-UA"/>
        </w:rPr>
      </w:pPr>
      <w:r>
        <w:rPr>
          <w:lang w:val="uk-UA"/>
        </w:rPr>
        <w:t xml:space="preserve">Відповідно до статей 123, 128 Земельного кодексу України прошу дати дозвіл на розроблення </w:t>
      </w:r>
      <w:proofErr w:type="spellStart"/>
      <w:r>
        <w:rPr>
          <w:lang w:val="uk-UA"/>
        </w:rPr>
        <w:t>проекту</w:t>
      </w:r>
      <w:proofErr w:type="spellEnd"/>
      <w:r>
        <w:rPr>
          <w:lang w:val="uk-UA"/>
        </w:rPr>
        <w:t xml:space="preserve"> землеустрою щодо відведення земельної ділянки  орієнтовною площею ____________</w:t>
      </w:r>
      <w:proofErr w:type="spellStart"/>
      <w:r>
        <w:rPr>
          <w:lang w:val="uk-UA"/>
        </w:rPr>
        <w:t>кв.м</w:t>
      </w:r>
      <w:proofErr w:type="spellEnd"/>
      <w:r>
        <w:rPr>
          <w:lang w:val="uk-UA"/>
        </w:rPr>
        <w:t xml:space="preserve">.(________га) за </w:t>
      </w:r>
      <w:proofErr w:type="spellStart"/>
      <w:r>
        <w:rPr>
          <w:lang w:val="uk-UA"/>
        </w:rPr>
        <w:t>адресою</w:t>
      </w:r>
      <w:proofErr w:type="spellEnd"/>
      <w:r>
        <w:rPr>
          <w:lang w:val="uk-UA"/>
        </w:rPr>
        <w:t xml:space="preserve"> _________________________________________ </w:t>
      </w:r>
      <w:proofErr w:type="spellStart"/>
      <w:r>
        <w:rPr>
          <w:lang w:val="uk-UA"/>
        </w:rPr>
        <w:t>м.Кам'янець</w:t>
      </w:r>
      <w:proofErr w:type="spellEnd"/>
      <w:r>
        <w:rPr>
          <w:lang w:val="uk-UA"/>
        </w:rPr>
        <w:t>-Подільський, для______________________________________________________</w:t>
      </w:r>
    </w:p>
    <w:p w14:paraId="47767F49" w14:textId="77777777" w:rsidR="000B5D2D" w:rsidRDefault="00000000">
      <w:pPr>
        <w:pStyle w:val="Standard"/>
        <w:tabs>
          <w:tab w:val="left" w:pos="9072"/>
        </w:tabs>
        <w:spacing w:line="100" w:lineRule="atLeast"/>
        <w:jc w:val="both"/>
      </w:pPr>
      <w:r>
        <w:rPr>
          <w:rStyle w:val="a4"/>
          <w:lang w:val="uk-UA"/>
        </w:rPr>
        <w:t>________________________________________________________________________________</w:t>
      </w:r>
    </w:p>
    <w:p w14:paraId="27FDFB26" w14:textId="77777777" w:rsidR="000B5D2D" w:rsidRDefault="00000000">
      <w:pPr>
        <w:pStyle w:val="Standard"/>
        <w:tabs>
          <w:tab w:val="left" w:pos="9072"/>
        </w:tabs>
        <w:spacing w:line="100" w:lineRule="atLeast"/>
        <w:jc w:val="both"/>
      </w:pPr>
      <w:bookmarkStart w:id="0" w:name="__DdeLink__3488_1146993837"/>
      <w:r>
        <w:rPr>
          <w:rStyle w:val="a4"/>
          <w:lang w:val="uk-UA"/>
        </w:rPr>
        <w:t xml:space="preserve"> </w:t>
      </w:r>
      <w:bookmarkEnd w:id="0"/>
      <w:r>
        <w:rPr>
          <w:rStyle w:val="a4"/>
          <w:lang w:val="uk-UA"/>
        </w:rPr>
        <w:t>для послідуючого продажу</w:t>
      </w:r>
    </w:p>
    <w:p w14:paraId="55989C4C" w14:textId="77777777" w:rsidR="000B5D2D" w:rsidRDefault="000B5D2D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lang w:val="ru-RU"/>
        </w:rPr>
      </w:pPr>
    </w:p>
    <w:p w14:paraId="5AB0F1FD" w14:textId="77777777" w:rsidR="000B5D2D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 в межах даного звернення.</w:t>
      </w:r>
    </w:p>
    <w:p w14:paraId="514063B5" w14:textId="77777777" w:rsidR="000B5D2D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статті 8 Закону України “Про захист персональних даних” мені роз'яснено мої права.</w:t>
      </w:r>
    </w:p>
    <w:p w14:paraId="2E3DE6B4" w14:textId="77777777" w:rsidR="000B5D2D" w:rsidRDefault="00000000">
      <w:pPr>
        <w:pStyle w:val="Standard"/>
        <w:tabs>
          <w:tab w:val="left" w:pos="247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</w:t>
      </w:r>
      <w:r>
        <w:rPr>
          <w:rStyle w:val="a4"/>
          <w:sz w:val="20"/>
          <w:szCs w:val="20"/>
          <w:lang w:val="uk-UA"/>
        </w:rPr>
        <w:t xml:space="preserve">                              </w:t>
      </w:r>
    </w:p>
    <w:p w14:paraId="17C859F7" w14:textId="77777777" w:rsidR="000B5D2D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Додатки:</w:t>
      </w:r>
    </w:p>
    <w:p w14:paraId="7C3012A6" w14:textId="77777777" w:rsidR="000B5D2D" w:rsidRDefault="000B5D2D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B4853CD" w14:textId="77777777" w:rsidR="000B5D2D" w:rsidRDefault="000B5D2D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0C3D617" w14:textId="77777777" w:rsidR="000B5D2D" w:rsidRDefault="000B5D2D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73F8D212" w14:textId="77777777" w:rsidR="000B5D2D" w:rsidRDefault="000B5D2D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B9FF2B4" w14:textId="77777777" w:rsidR="000B5D2D" w:rsidRDefault="000B5D2D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322EB3A4" w14:textId="77777777" w:rsidR="000B5D2D" w:rsidRDefault="000B5D2D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44AE62A9" w14:textId="77777777" w:rsidR="000B5D2D" w:rsidRDefault="000B5D2D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710BBD31" w14:textId="77777777" w:rsidR="000B5D2D" w:rsidRDefault="000B5D2D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6A65EBCC" w14:textId="77777777" w:rsidR="000B5D2D" w:rsidRDefault="000B5D2D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6313D9A2" w14:textId="77777777" w:rsidR="000B5D2D" w:rsidRDefault="000B5D2D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B91049B" w14:textId="77777777" w:rsidR="000B5D2D" w:rsidRDefault="000B5D2D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56A5F3C" w14:textId="77777777" w:rsidR="000B5D2D" w:rsidRDefault="000B5D2D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6CD47216" w14:textId="77777777" w:rsidR="000B5D2D" w:rsidRDefault="000B5D2D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D29A869" w14:textId="77777777" w:rsidR="000B5D2D" w:rsidRDefault="000B5D2D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322E85B5" w14:textId="77777777" w:rsidR="000B5D2D" w:rsidRDefault="000B5D2D">
      <w:pPr>
        <w:pStyle w:val="Standard"/>
        <w:tabs>
          <w:tab w:val="left" w:pos="9072"/>
        </w:tabs>
        <w:spacing w:line="100" w:lineRule="atLeast"/>
      </w:pPr>
    </w:p>
    <w:p w14:paraId="3DCC481F" w14:textId="77777777" w:rsidR="000B5D2D" w:rsidRDefault="000B5D2D">
      <w:pPr>
        <w:pStyle w:val="Standard"/>
        <w:tabs>
          <w:tab w:val="left" w:pos="7093"/>
          <w:tab w:val="left" w:pos="9072"/>
        </w:tabs>
        <w:spacing w:line="100" w:lineRule="atLeast"/>
      </w:pPr>
    </w:p>
    <w:p w14:paraId="60F79F28" w14:textId="77777777" w:rsidR="000B5D2D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«_____»_____________________20___р.                              _____________________________</w:t>
      </w:r>
    </w:p>
    <w:p w14:paraId="16A1AFD4" w14:textId="77777777" w:rsidR="000B5D2D" w:rsidRDefault="00000000">
      <w:pPr>
        <w:pStyle w:val="Standard"/>
        <w:tabs>
          <w:tab w:val="left" w:pos="593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                                                                   (підпис заявника)</w:t>
      </w:r>
      <w:r>
        <w:rPr>
          <w:rStyle w:val="a4"/>
          <w:sz w:val="28"/>
          <w:szCs w:val="28"/>
          <w:lang w:val="uk-UA"/>
        </w:rPr>
        <w:tab/>
      </w:r>
    </w:p>
    <w:p w14:paraId="53E319E0" w14:textId="77777777" w:rsidR="000B5D2D" w:rsidRDefault="000B5D2D">
      <w:pPr>
        <w:pStyle w:val="Standard"/>
        <w:tabs>
          <w:tab w:val="left" w:pos="9072"/>
        </w:tabs>
        <w:spacing w:line="100" w:lineRule="atLeast"/>
      </w:pPr>
    </w:p>
    <w:p w14:paraId="4A64999D" w14:textId="77777777" w:rsidR="000B5D2D" w:rsidRDefault="000B5D2D">
      <w:pPr>
        <w:pStyle w:val="Standard"/>
        <w:rPr>
          <w:sz w:val="28"/>
          <w:szCs w:val="28"/>
          <w:lang w:val="uk-UA"/>
        </w:rPr>
      </w:pPr>
    </w:p>
    <w:p w14:paraId="106603D0" w14:textId="77777777" w:rsidR="000B5D2D" w:rsidRDefault="000B5D2D">
      <w:pPr>
        <w:pStyle w:val="Standard"/>
        <w:rPr>
          <w:sz w:val="28"/>
          <w:szCs w:val="28"/>
          <w:lang w:val="uk-UA"/>
        </w:rPr>
      </w:pPr>
    </w:p>
    <w:p w14:paraId="34AD0BFE" w14:textId="77777777" w:rsidR="000B5D2D" w:rsidRDefault="00000000">
      <w:pPr>
        <w:pStyle w:val="Standard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</w:t>
      </w:r>
    </w:p>
    <w:sectPr w:rsidR="000B5D2D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F4249" w14:textId="77777777" w:rsidR="000721FE" w:rsidRDefault="000721FE">
      <w:r>
        <w:separator/>
      </w:r>
    </w:p>
  </w:endnote>
  <w:endnote w:type="continuationSeparator" w:id="0">
    <w:p w14:paraId="4C12643F" w14:textId="77777777" w:rsidR="000721FE" w:rsidRDefault="00072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A9EDF" w14:textId="77777777" w:rsidR="000721FE" w:rsidRDefault="000721FE">
      <w:r>
        <w:rPr>
          <w:color w:val="000000"/>
        </w:rPr>
        <w:separator/>
      </w:r>
    </w:p>
  </w:footnote>
  <w:footnote w:type="continuationSeparator" w:id="0">
    <w:p w14:paraId="51591464" w14:textId="77777777" w:rsidR="000721FE" w:rsidRDefault="000721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B5D2D"/>
    <w:rsid w:val="000721FE"/>
    <w:rsid w:val="000B5D2D"/>
    <w:rsid w:val="00826A18"/>
    <w:rsid w:val="00F9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76B7D"/>
  <w15:docId w15:val="{FD682928-6CCE-434F-A9C6-877F0070A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1384</Words>
  <Characters>790</Characters>
  <Application>Microsoft Office Word</Application>
  <DocSecurity>0</DocSecurity>
  <Lines>6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2019-11-18T11:56:00Z</cp:lastPrinted>
  <dcterms:created xsi:type="dcterms:W3CDTF">2026-09-15T06:10:00Z</dcterms:created>
  <dcterms:modified xsi:type="dcterms:W3CDTF">2026-09-15T06:10:00Z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