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9238C" w14:textId="77777777" w:rsidR="00287D30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</w:t>
      </w:r>
      <w:r>
        <w:rPr>
          <w:rStyle w:val="a4"/>
          <w:lang w:val="uk-UA"/>
        </w:rPr>
        <w:t xml:space="preserve">          Міському голові</w:t>
      </w:r>
    </w:p>
    <w:p w14:paraId="06759D9C" w14:textId="77777777" w:rsidR="00287D30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692C24CA" w14:textId="77777777" w:rsidR="00287D30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D8C3F49" w14:textId="77777777" w:rsidR="00287D30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864AE8E" w14:textId="77777777" w:rsidR="00287D30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9897205" w14:textId="77777777" w:rsidR="00287D30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28E8345C" w14:textId="77777777" w:rsidR="00287D30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6F2D81B7" w14:textId="77777777" w:rsidR="00287D30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3FD63095" w14:textId="77777777" w:rsidR="00287D30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</w:t>
      </w:r>
    </w:p>
    <w:p w14:paraId="17129B93" w14:textId="77777777" w:rsidR="00287D30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>ЗАЯВА</w:t>
      </w:r>
    </w:p>
    <w:p w14:paraId="3FE708E8" w14:textId="77777777" w:rsidR="00287D30" w:rsidRDefault="00287D30">
      <w:pPr>
        <w:pStyle w:val="Standard"/>
        <w:rPr>
          <w:lang w:val="uk-UA"/>
        </w:rPr>
      </w:pPr>
    </w:p>
    <w:p w14:paraId="1D4D7018" w14:textId="77777777" w:rsidR="00287D30" w:rsidRDefault="00000000">
      <w:pPr>
        <w:pStyle w:val="a3"/>
        <w:jc w:val="both"/>
        <w:rPr>
          <w:lang w:val="uk-UA"/>
        </w:rPr>
      </w:pPr>
      <w:r>
        <w:rPr>
          <w:lang w:val="uk-UA"/>
        </w:rPr>
        <w:t xml:space="preserve">    Відповідно до </w:t>
      </w:r>
      <w:proofErr w:type="spellStart"/>
      <w:r>
        <w:rPr>
          <w:lang w:val="uk-UA"/>
        </w:rPr>
        <w:t>ст</w:t>
      </w:r>
      <w:proofErr w:type="spellEnd"/>
      <w:r>
        <w:rPr>
          <w:lang w:val="uk-UA"/>
        </w:rPr>
        <w:t xml:space="preserve"> 12, 124 Земельного кодексу України, як власнику нерухомого майна прошу передати в оренду земельну ділянку площею ______за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 xml:space="preserve"> __________________________  з кадастровим номером___________________________________________________________ для_____________________________________________________________________________</w:t>
      </w:r>
    </w:p>
    <w:p w14:paraId="3ED20AF5" w14:textId="77777777" w:rsidR="00287D30" w:rsidRDefault="00000000">
      <w:pPr>
        <w:pStyle w:val="a3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1AFB225C" w14:textId="77777777" w:rsidR="00287D30" w:rsidRDefault="00000000">
      <w:pPr>
        <w:pStyle w:val="a3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2F61F698" w14:textId="77777777" w:rsidR="00287D30" w:rsidRDefault="00000000">
      <w:pPr>
        <w:pStyle w:val="a3"/>
        <w:jc w:val="both"/>
        <w:rPr>
          <w:lang w:val="uk-UA"/>
        </w:rPr>
      </w:pPr>
      <w:r>
        <w:rPr>
          <w:lang w:val="uk-UA"/>
        </w:rPr>
        <w:t>на __________р.</w:t>
      </w:r>
    </w:p>
    <w:p w14:paraId="5C3DF085" w14:textId="77777777" w:rsidR="00287D30" w:rsidRDefault="00287D30">
      <w:pPr>
        <w:pStyle w:val="a3"/>
        <w:jc w:val="both"/>
        <w:rPr>
          <w:lang w:val="uk-UA"/>
        </w:rPr>
      </w:pPr>
    </w:p>
    <w:p w14:paraId="4F410D36" w14:textId="77777777" w:rsidR="00287D30" w:rsidRDefault="00000000">
      <w:pPr>
        <w:pStyle w:val="Standard"/>
        <w:widowControl/>
        <w:tabs>
          <w:tab w:val="left" w:pos="9072"/>
        </w:tabs>
        <w:spacing w:line="100" w:lineRule="atLeast"/>
        <w:ind w:firstLine="45"/>
        <w:jc w:val="both"/>
      </w:pPr>
      <w:r>
        <w:rPr>
          <w:rStyle w:val="a4"/>
          <w:lang w:val="uk-UA"/>
        </w:rPr>
        <w:t xml:space="preserve">       </w:t>
      </w:r>
      <w:r>
        <w:rPr>
          <w:rStyle w:val="a4"/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даних.</w:t>
      </w:r>
    </w:p>
    <w:p w14:paraId="0DA4A3DE" w14:textId="77777777" w:rsidR="00287D30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sz w:val="20"/>
          <w:szCs w:val="20"/>
          <w:lang w:val="uk-UA"/>
        </w:rPr>
      </w:pPr>
      <w:bookmarkStart w:id="0" w:name="__DdeLink__1331_114720098311"/>
      <w:bookmarkEnd w:id="0"/>
      <w:r>
        <w:rPr>
          <w:sz w:val="20"/>
          <w:szCs w:val="20"/>
          <w:lang w:val="uk-UA"/>
        </w:rPr>
        <w:t xml:space="preserve">       Відповідно до статті 8 Закону України “Про захист персональних даних” мені роз'яснено мої права.</w:t>
      </w:r>
    </w:p>
    <w:p w14:paraId="002F2790" w14:textId="77777777" w:rsidR="00287D30" w:rsidRDefault="00000000">
      <w:pPr>
        <w:pStyle w:val="Standard"/>
        <w:widowControl/>
        <w:tabs>
          <w:tab w:val="left" w:pos="2472"/>
          <w:tab w:val="left" w:pos="9072"/>
        </w:tabs>
        <w:spacing w:line="100" w:lineRule="atLeast"/>
        <w:ind w:firstLine="735"/>
        <w:jc w:val="both"/>
        <w:rPr>
          <w:lang w:val="uk-UA"/>
        </w:rPr>
      </w:pPr>
      <w:r>
        <w:rPr>
          <w:lang w:val="uk-UA"/>
        </w:rPr>
        <w:t xml:space="preserve"> Додатки:                                                                                              </w:t>
      </w:r>
    </w:p>
    <w:p w14:paraId="2C0D5D5C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17C3660C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3E2E9122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1B8296BA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7BDD1B15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6C64F9B3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78CC38A4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4DA5EC14" w14:textId="77777777" w:rsidR="00287D30" w:rsidRDefault="00287D30">
      <w:pPr>
        <w:pStyle w:val="Standard"/>
        <w:tabs>
          <w:tab w:val="left" w:pos="9072"/>
        </w:tabs>
        <w:spacing w:line="100" w:lineRule="atLeast"/>
      </w:pPr>
    </w:p>
    <w:p w14:paraId="715EA8E2" w14:textId="77777777" w:rsidR="00287D30" w:rsidRDefault="00000000">
      <w:pPr>
        <w:pStyle w:val="Standard"/>
        <w:tabs>
          <w:tab w:val="left" w:pos="9072"/>
        </w:tabs>
        <w:spacing w:line="100" w:lineRule="atLeast"/>
        <w:ind w:right="-5"/>
      </w:pPr>
      <w:r>
        <w:t xml:space="preserve">                                                                                            </w:t>
      </w:r>
    </w:p>
    <w:p w14:paraId="5781DC56" w14:textId="77777777" w:rsidR="00287D30" w:rsidRDefault="00000000">
      <w:pPr>
        <w:pStyle w:val="Standard"/>
        <w:rPr>
          <w:lang w:val="uk-UA"/>
        </w:rPr>
      </w:pPr>
      <w:r>
        <w:rPr>
          <w:lang w:val="uk-UA"/>
        </w:rPr>
        <w:t xml:space="preserve">    </w:t>
      </w:r>
    </w:p>
    <w:p w14:paraId="2BEEC15C" w14:textId="77777777" w:rsidR="00287D30" w:rsidRDefault="00287D30">
      <w:pPr>
        <w:pStyle w:val="Standard"/>
        <w:rPr>
          <w:lang w:val="uk-UA"/>
        </w:rPr>
      </w:pPr>
    </w:p>
    <w:p w14:paraId="017CB267" w14:textId="77777777" w:rsidR="00287D30" w:rsidRDefault="00000000">
      <w:pPr>
        <w:pStyle w:val="Standard"/>
        <w:rPr>
          <w:lang w:val="uk-UA"/>
        </w:rPr>
      </w:pPr>
      <w:r>
        <w:rPr>
          <w:lang w:val="uk-UA"/>
        </w:rPr>
        <w:t>“    ” ______________ “20_____”                                                          ____________</w:t>
      </w:r>
    </w:p>
    <w:p w14:paraId="27D4D3F0" w14:textId="77777777" w:rsidR="00287D30" w:rsidRDefault="00287D30">
      <w:pPr>
        <w:pStyle w:val="Standard"/>
        <w:rPr>
          <w:lang w:val="uk-UA"/>
        </w:rPr>
      </w:pPr>
    </w:p>
    <w:p w14:paraId="2AD372B6" w14:textId="77777777" w:rsidR="00287D30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                                             </w:t>
      </w:r>
    </w:p>
    <w:sectPr w:rsidR="00287D30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4248C" w14:textId="77777777" w:rsidR="00862575" w:rsidRDefault="00862575">
      <w:r>
        <w:separator/>
      </w:r>
    </w:p>
  </w:endnote>
  <w:endnote w:type="continuationSeparator" w:id="0">
    <w:p w14:paraId="6CE48417" w14:textId="77777777" w:rsidR="00862575" w:rsidRDefault="00862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9532A" w14:textId="77777777" w:rsidR="00862575" w:rsidRDefault="00862575">
      <w:r>
        <w:rPr>
          <w:color w:val="000000"/>
        </w:rPr>
        <w:separator/>
      </w:r>
    </w:p>
  </w:footnote>
  <w:footnote w:type="continuationSeparator" w:id="0">
    <w:p w14:paraId="27CB69E9" w14:textId="77777777" w:rsidR="00862575" w:rsidRDefault="008625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87D30"/>
    <w:rsid w:val="00287D30"/>
    <w:rsid w:val="00746E6E"/>
    <w:rsid w:val="00862575"/>
    <w:rsid w:val="00AB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A62B7"/>
  <w15:docId w15:val="{B9E16282-574D-4D10-B553-9C653322A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1294</Words>
  <Characters>739</Characters>
  <Application>Microsoft Office Word</Application>
  <DocSecurity>0</DocSecurity>
  <Lines>6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2015-06-11T14:20:00Z</cp:lastPrinted>
  <dcterms:created xsi:type="dcterms:W3CDTF">2026-09-15T13:50:00Z</dcterms:created>
  <dcterms:modified xsi:type="dcterms:W3CDTF">2026-09-15T13:50:00Z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