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A7001A" w14:textId="77777777" w:rsidR="009E5A7E" w:rsidRDefault="00000000">
      <w:pPr>
        <w:pStyle w:val="Standard"/>
        <w:jc w:val="center"/>
      </w:pPr>
      <w:r>
        <w:rPr>
          <w:rStyle w:val="a4"/>
          <w:sz w:val="28"/>
          <w:szCs w:val="28"/>
          <w:lang w:val="uk-UA"/>
        </w:rPr>
        <w:t xml:space="preserve">                                                                       </w:t>
      </w:r>
      <w:r>
        <w:rPr>
          <w:rStyle w:val="a4"/>
          <w:lang w:val="uk-UA"/>
        </w:rPr>
        <w:t>Міському голові</w:t>
      </w:r>
    </w:p>
    <w:p w14:paraId="47BBD949" w14:textId="77777777" w:rsidR="009E5A7E" w:rsidRDefault="00000000">
      <w:pPr>
        <w:pStyle w:val="Standard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Посітку М.В.</w:t>
      </w:r>
    </w:p>
    <w:p w14:paraId="0C8B9852" w14:textId="77777777" w:rsidR="009E5A7E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625F2A40" w14:textId="77777777" w:rsidR="009E5A7E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77E4B662" w14:textId="77777777" w:rsidR="009E5A7E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1C35C557" w14:textId="77777777" w:rsidR="009E5A7E" w:rsidRDefault="00000000">
      <w:pPr>
        <w:pStyle w:val="Standard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м. Кам'янець-Подільський</w:t>
      </w:r>
    </w:p>
    <w:p w14:paraId="55E05845" w14:textId="77777777" w:rsidR="009E5A7E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вул._______________________</w:t>
      </w:r>
    </w:p>
    <w:p w14:paraId="1AA73BB7" w14:textId="77777777" w:rsidR="009E5A7E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тел._______________________</w:t>
      </w:r>
    </w:p>
    <w:p w14:paraId="1CAA9D7F" w14:textId="77777777" w:rsidR="009E5A7E" w:rsidRDefault="009E5A7E">
      <w:pPr>
        <w:pStyle w:val="Standard"/>
        <w:rPr>
          <w:lang w:val="uk-UA"/>
        </w:rPr>
      </w:pPr>
    </w:p>
    <w:p w14:paraId="5868C596" w14:textId="77777777" w:rsidR="009E5A7E" w:rsidRDefault="00000000">
      <w:pPr>
        <w:pStyle w:val="Standard"/>
        <w:rPr>
          <w:lang w:val="uk-UA"/>
        </w:rPr>
      </w:pPr>
      <w:r>
        <w:rPr>
          <w:lang w:val="uk-UA"/>
        </w:rPr>
        <w:t xml:space="preserve">                                                                                </w:t>
      </w:r>
    </w:p>
    <w:p w14:paraId="4670EB07" w14:textId="77777777" w:rsidR="009E5A7E" w:rsidRDefault="00000000">
      <w:pPr>
        <w:pStyle w:val="Standard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</w:t>
      </w:r>
    </w:p>
    <w:p w14:paraId="74F535B8" w14:textId="77777777" w:rsidR="009E5A7E" w:rsidRDefault="00000000">
      <w:pPr>
        <w:pStyle w:val="Standard"/>
      </w:pPr>
      <w:r>
        <w:rPr>
          <w:rStyle w:val="a4"/>
          <w:lang w:val="uk-UA"/>
        </w:rPr>
        <w:t xml:space="preserve">                                                              </w:t>
      </w:r>
      <w:r>
        <w:rPr>
          <w:rStyle w:val="a4"/>
          <w:b/>
          <w:bCs/>
          <w:lang w:val="uk-UA"/>
        </w:rPr>
        <w:t xml:space="preserve">       </w:t>
      </w:r>
      <w:r>
        <w:rPr>
          <w:rStyle w:val="a4"/>
          <w:lang w:val="uk-UA"/>
        </w:rPr>
        <w:t>ЗАЯВА</w:t>
      </w:r>
    </w:p>
    <w:p w14:paraId="7E1ACD4D" w14:textId="77777777" w:rsidR="009E5A7E" w:rsidRDefault="009E5A7E">
      <w:pPr>
        <w:pStyle w:val="Standard"/>
        <w:rPr>
          <w:lang w:val="uk-UA"/>
        </w:rPr>
      </w:pPr>
    </w:p>
    <w:p w14:paraId="6542EDBE" w14:textId="77777777" w:rsidR="009E5A7E" w:rsidRDefault="00000000">
      <w:pPr>
        <w:pStyle w:val="Standard"/>
        <w:tabs>
          <w:tab w:val="left" w:pos="9072"/>
        </w:tabs>
        <w:spacing w:line="100" w:lineRule="atLeast"/>
        <w:ind w:firstLine="709"/>
        <w:jc w:val="both"/>
        <w:rPr>
          <w:lang w:val="uk-UA"/>
        </w:rPr>
      </w:pPr>
      <w:r>
        <w:rPr>
          <w:lang w:val="uk-UA"/>
        </w:rPr>
        <w:t>Відповідно до статті 12 Земельного кодексу України прошу внести зміни до рішення сесії №___________________від__________________________, а саме____________________</w:t>
      </w:r>
    </w:p>
    <w:p w14:paraId="53A78C15" w14:textId="77777777" w:rsidR="009E5A7E" w:rsidRDefault="00000000">
      <w:pPr>
        <w:pStyle w:val="Standard"/>
        <w:tabs>
          <w:tab w:val="left" w:pos="9072"/>
        </w:tabs>
        <w:spacing w:line="100" w:lineRule="atLeast"/>
        <w:jc w:val="both"/>
      </w:pPr>
      <w:r>
        <w:rPr>
          <w:rStyle w:val="a4"/>
          <w:lang w:val="uk-UA"/>
        </w:rPr>
        <w:t>________________________________________________________________________________</w:t>
      </w:r>
    </w:p>
    <w:p w14:paraId="5DB5D758" w14:textId="77777777" w:rsidR="009E5A7E" w:rsidRDefault="00000000">
      <w:pPr>
        <w:pStyle w:val="Standard"/>
        <w:tabs>
          <w:tab w:val="left" w:pos="9072"/>
        </w:tabs>
        <w:spacing w:line="100" w:lineRule="atLeast"/>
        <w:jc w:val="both"/>
      </w:pPr>
      <w:r>
        <w:rPr>
          <w:rStyle w:val="a4"/>
          <w:lang w:val="uk-UA"/>
        </w:rPr>
        <w:t>________________________________________________________________________________</w:t>
      </w:r>
    </w:p>
    <w:p w14:paraId="24134361" w14:textId="77777777" w:rsidR="009E5A7E" w:rsidRDefault="009E5A7E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lang w:val="ru-RU"/>
        </w:rPr>
      </w:pPr>
    </w:p>
    <w:p w14:paraId="120CB61C" w14:textId="77777777" w:rsidR="009E5A7E" w:rsidRDefault="009E5A7E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lang w:val="ru-RU"/>
        </w:rPr>
      </w:pPr>
    </w:p>
    <w:p w14:paraId="0CB309CC" w14:textId="77777777" w:rsidR="009E5A7E" w:rsidRDefault="009E5A7E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lang w:val="ru-RU"/>
        </w:rPr>
      </w:pPr>
    </w:p>
    <w:p w14:paraId="4B8B7E5F" w14:textId="77777777" w:rsidR="009E5A7E" w:rsidRDefault="00000000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Відповідно до Закону України «Про захист персональних даних» даю згоду   на  обробку моїх особистих персональних даних в межах даного звернення.</w:t>
      </w:r>
    </w:p>
    <w:p w14:paraId="417BE33F" w14:textId="77777777" w:rsidR="009E5A7E" w:rsidRDefault="00000000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Відповідно до статті 8 Закону України “Про захист персональних даних” мені роз'яснено мої права.</w:t>
      </w:r>
    </w:p>
    <w:p w14:paraId="48C9AE78" w14:textId="77777777" w:rsidR="009E5A7E" w:rsidRDefault="00000000">
      <w:pPr>
        <w:pStyle w:val="Standard"/>
        <w:tabs>
          <w:tab w:val="left" w:pos="2472"/>
          <w:tab w:val="left" w:pos="9072"/>
        </w:tabs>
        <w:spacing w:line="100" w:lineRule="atLeast"/>
      </w:pPr>
      <w:r>
        <w:rPr>
          <w:rStyle w:val="a4"/>
          <w:sz w:val="18"/>
          <w:szCs w:val="18"/>
          <w:lang w:val="uk-UA"/>
        </w:rPr>
        <w:t xml:space="preserve">                                                                       </w:t>
      </w:r>
      <w:r>
        <w:rPr>
          <w:rStyle w:val="a4"/>
          <w:sz w:val="20"/>
          <w:szCs w:val="20"/>
          <w:lang w:val="uk-UA"/>
        </w:rPr>
        <w:t xml:space="preserve">                              </w:t>
      </w:r>
    </w:p>
    <w:p w14:paraId="7C370F7A" w14:textId="77777777" w:rsidR="009E5A7E" w:rsidRDefault="00000000">
      <w:pPr>
        <w:pStyle w:val="Standard"/>
        <w:tabs>
          <w:tab w:val="left" w:pos="9072"/>
        </w:tabs>
        <w:spacing w:line="100" w:lineRule="atLeast"/>
        <w:rPr>
          <w:lang w:val="uk-UA"/>
        </w:rPr>
      </w:pPr>
      <w:r>
        <w:rPr>
          <w:lang w:val="uk-UA"/>
        </w:rPr>
        <w:t>Додатки:</w:t>
      </w:r>
    </w:p>
    <w:p w14:paraId="6759AC03" w14:textId="77777777" w:rsidR="009E5A7E" w:rsidRDefault="009E5A7E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7628D01E" w14:textId="77777777" w:rsidR="009E5A7E" w:rsidRDefault="009E5A7E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16C517B8" w14:textId="77777777" w:rsidR="009E5A7E" w:rsidRDefault="009E5A7E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222BBB66" w14:textId="77777777" w:rsidR="009E5A7E" w:rsidRDefault="009E5A7E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02C0EB76" w14:textId="77777777" w:rsidR="009E5A7E" w:rsidRDefault="009E5A7E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3E15B235" w14:textId="77777777" w:rsidR="009E5A7E" w:rsidRDefault="009E5A7E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616278C4" w14:textId="77777777" w:rsidR="009E5A7E" w:rsidRDefault="009E5A7E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19BFDC0F" w14:textId="77777777" w:rsidR="009E5A7E" w:rsidRDefault="009E5A7E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7069F1A8" w14:textId="77777777" w:rsidR="009E5A7E" w:rsidRDefault="009E5A7E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2B689B71" w14:textId="77777777" w:rsidR="009E5A7E" w:rsidRDefault="009E5A7E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671FF69F" w14:textId="77777777" w:rsidR="009E5A7E" w:rsidRDefault="009E5A7E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504510EC" w14:textId="77777777" w:rsidR="009E5A7E" w:rsidRDefault="009E5A7E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04A6FB70" w14:textId="77777777" w:rsidR="009E5A7E" w:rsidRDefault="009E5A7E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1508B907" w14:textId="77777777" w:rsidR="009E5A7E" w:rsidRDefault="009E5A7E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0AAF0402" w14:textId="77777777" w:rsidR="009E5A7E" w:rsidRDefault="009E5A7E">
      <w:pPr>
        <w:pStyle w:val="Standard"/>
        <w:tabs>
          <w:tab w:val="left" w:pos="9072"/>
        </w:tabs>
        <w:spacing w:line="100" w:lineRule="atLeast"/>
      </w:pPr>
    </w:p>
    <w:p w14:paraId="7739789F" w14:textId="77777777" w:rsidR="009E5A7E" w:rsidRDefault="009E5A7E">
      <w:pPr>
        <w:pStyle w:val="Standard"/>
        <w:tabs>
          <w:tab w:val="left" w:pos="7093"/>
          <w:tab w:val="left" w:pos="9072"/>
        </w:tabs>
        <w:spacing w:line="100" w:lineRule="atLeast"/>
      </w:pPr>
    </w:p>
    <w:p w14:paraId="72D558EE" w14:textId="77777777" w:rsidR="009E5A7E" w:rsidRDefault="00000000">
      <w:pPr>
        <w:pStyle w:val="Standard"/>
        <w:tabs>
          <w:tab w:val="left" w:pos="9072"/>
        </w:tabs>
        <w:spacing w:line="100" w:lineRule="atLeast"/>
        <w:rPr>
          <w:lang w:val="uk-UA"/>
        </w:rPr>
      </w:pPr>
      <w:r>
        <w:rPr>
          <w:lang w:val="uk-UA"/>
        </w:rPr>
        <w:t>«_____»_____________________20___р.                              _____________________________</w:t>
      </w:r>
    </w:p>
    <w:p w14:paraId="7DC19553" w14:textId="77777777" w:rsidR="009E5A7E" w:rsidRDefault="00000000">
      <w:pPr>
        <w:pStyle w:val="Standard"/>
        <w:tabs>
          <w:tab w:val="left" w:pos="5932"/>
          <w:tab w:val="left" w:pos="9072"/>
        </w:tabs>
        <w:spacing w:line="100" w:lineRule="atLeast"/>
      </w:pPr>
      <w:r>
        <w:rPr>
          <w:rStyle w:val="a4"/>
          <w:sz w:val="18"/>
          <w:szCs w:val="18"/>
          <w:lang w:val="uk-UA"/>
        </w:rPr>
        <w:t xml:space="preserve">                                                                                                                                          (підпис заявника)</w:t>
      </w:r>
      <w:r>
        <w:rPr>
          <w:rStyle w:val="a4"/>
          <w:sz w:val="28"/>
          <w:szCs w:val="28"/>
          <w:lang w:val="uk-UA"/>
        </w:rPr>
        <w:tab/>
      </w:r>
    </w:p>
    <w:p w14:paraId="068A7C87" w14:textId="77777777" w:rsidR="009E5A7E" w:rsidRDefault="009E5A7E">
      <w:pPr>
        <w:pStyle w:val="Standard"/>
        <w:tabs>
          <w:tab w:val="left" w:pos="9072"/>
        </w:tabs>
        <w:spacing w:line="100" w:lineRule="atLeast"/>
      </w:pPr>
    </w:p>
    <w:p w14:paraId="09D805C3" w14:textId="77777777" w:rsidR="009E5A7E" w:rsidRDefault="009E5A7E">
      <w:pPr>
        <w:pStyle w:val="Standard"/>
        <w:rPr>
          <w:sz w:val="28"/>
          <w:szCs w:val="28"/>
          <w:lang w:val="uk-UA"/>
        </w:rPr>
      </w:pPr>
    </w:p>
    <w:p w14:paraId="3F61BE97" w14:textId="77777777" w:rsidR="009E5A7E" w:rsidRDefault="009E5A7E">
      <w:pPr>
        <w:pStyle w:val="Standard"/>
        <w:rPr>
          <w:sz w:val="28"/>
          <w:szCs w:val="28"/>
          <w:lang w:val="uk-UA"/>
        </w:rPr>
      </w:pPr>
    </w:p>
    <w:p w14:paraId="23D97BE7" w14:textId="77777777" w:rsidR="009E5A7E" w:rsidRDefault="00000000">
      <w:pPr>
        <w:pStyle w:val="Standard"/>
      </w:pPr>
      <w:r>
        <w:rPr>
          <w:rStyle w:val="a4"/>
          <w:sz w:val="28"/>
          <w:szCs w:val="28"/>
          <w:lang w:val="uk-UA"/>
        </w:rPr>
        <w:t xml:space="preserve">                                                                     </w:t>
      </w:r>
    </w:p>
    <w:sectPr w:rsidR="009E5A7E">
      <w:pgSz w:w="11906" w:h="16838"/>
      <w:pgMar w:top="1134" w:right="1134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F8F5D9" w14:textId="77777777" w:rsidR="00DC27CE" w:rsidRDefault="00DC27CE">
      <w:r>
        <w:separator/>
      </w:r>
    </w:p>
  </w:endnote>
  <w:endnote w:type="continuationSeparator" w:id="0">
    <w:p w14:paraId="797F2BB5" w14:textId="77777777" w:rsidR="00DC27CE" w:rsidRDefault="00DC2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F56127" w14:textId="77777777" w:rsidR="00DC27CE" w:rsidRDefault="00DC27CE">
      <w:r>
        <w:rPr>
          <w:color w:val="000000"/>
        </w:rPr>
        <w:separator/>
      </w:r>
    </w:p>
  </w:footnote>
  <w:footnote w:type="continuationSeparator" w:id="0">
    <w:p w14:paraId="406187B3" w14:textId="77777777" w:rsidR="00DC27CE" w:rsidRDefault="00DC27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E5A7E"/>
    <w:rsid w:val="000355C9"/>
    <w:rsid w:val="00335AA9"/>
    <w:rsid w:val="009E5A7E"/>
    <w:rsid w:val="00DC2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D656C"/>
  <w15:docId w15:val="{170C38C2-BEAA-451B-8879-A0C5B7279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"/>
    <w:pPr>
      <w:suppressAutoHyphens/>
    </w:pPr>
  </w:style>
  <w:style w:type="character" w:customStyle="1" w:styleId="a4">
    <w:name w:val="Основной шрифт абзаца"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5">
    <w:name w:val="List"/>
    <w:basedOn w:val="Textbody"/>
  </w:style>
  <w:style w:type="paragraph" w:customStyle="1" w:styleId="a6">
    <w:name w:val="Название объекта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1315</Words>
  <Characters>751</Characters>
  <Application>Microsoft Office Word</Application>
  <DocSecurity>0</DocSecurity>
  <Lines>6</Lines>
  <Paragraphs>4</Paragraphs>
  <ScaleCrop>false</ScaleCrop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2026-08-27T11:06:00Z</cp:lastPrinted>
  <dcterms:created xsi:type="dcterms:W3CDTF">2026-09-15T06:09:00Z</dcterms:created>
  <dcterms:modified xsi:type="dcterms:W3CDTF">2026-09-15T06:09:00Z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