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E1475" w14:textId="77777777" w:rsidR="00451FB4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</w:t>
      </w:r>
      <w:r>
        <w:rPr>
          <w:rStyle w:val="a4"/>
          <w:lang w:val="uk-UA"/>
        </w:rPr>
        <w:t xml:space="preserve">          Міському голові</w:t>
      </w:r>
    </w:p>
    <w:p w14:paraId="0F038A9F" w14:textId="77777777" w:rsidR="00451FB4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15E9BF7E" w14:textId="77777777" w:rsidR="00451FB4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364146C" w14:textId="77777777" w:rsidR="00451FB4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170504B" w14:textId="77777777" w:rsidR="00451FB4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CC53E03" w14:textId="77777777" w:rsidR="00451FB4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35E8E12B" w14:textId="77777777" w:rsidR="00451FB4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4212EDA3" w14:textId="77777777" w:rsidR="00451FB4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6B3356D6" w14:textId="77777777" w:rsidR="00451FB4" w:rsidRDefault="00451FB4">
      <w:pPr>
        <w:pStyle w:val="Standard"/>
        <w:jc w:val="both"/>
        <w:rPr>
          <w:lang w:val="uk-UA"/>
        </w:rPr>
      </w:pPr>
    </w:p>
    <w:p w14:paraId="2B973AAB" w14:textId="77777777" w:rsidR="00451FB4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63B26D63" w14:textId="77777777" w:rsidR="00451FB4" w:rsidRDefault="00451FB4">
      <w:pPr>
        <w:pStyle w:val="Standard"/>
        <w:jc w:val="right"/>
        <w:rPr>
          <w:lang w:val="uk-UA"/>
        </w:rPr>
      </w:pPr>
    </w:p>
    <w:p w14:paraId="4F1B62CE" w14:textId="77777777" w:rsidR="00451FB4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68AA4BA1" w14:textId="77777777" w:rsidR="00451FB4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</w:t>
      </w:r>
    </w:p>
    <w:p w14:paraId="682454AD" w14:textId="77777777" w:rsidR="00451FB4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>ЗАЯВА</w:t>
      </w:r>
    </w:p>
    <w:p w14:paraId="54D14DFC" w14:textId="77777777" w:rsidR="00451FB4" w:rsidRDefault="00451FB4">
      <w:pPr>
        <w:pStyle w:val="Standard"/>
        <w:jc w:val="both"/>
        <w:rPr>
          <w:lang w:val="uk-UA"/>
        </w:rPr>
      </w:pPr>
    </w:p>
    <w:p w14:paraId="7CA98DEA" w14:textId="77777777" w:rsidR="00451FB4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>Відповідно до ст. 12, 141,142 Земельного кодексу України, прошу припинити право на постійне користування земельною ділянкою площею__________________________________</w:t>
      </w:r>
    </w:p>
    <w:p w14:paraId="0FB65441" w14:textId="77777777" w:rsidR="00451FB4" w:rsidRDefault="00000000">
      <w:pPr>
        <w:pStyle w:val="a3"/>
        <w:rPr>
          <w:lang w:val="uk-UA"/>
        </w:rPr>
      </w:pPr>
      <w:r>
        <w:rPr>
          <w:lang w:val="uk-UA"/>
        </w:rPr>
        <w:t xml:space="preserve">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>_____________________________   з кадастровим номером____________________ для_____________________________________________________________________________</w:t>
      </w:r>
    </w:p>
    <w:p w14:paraId="60CAFA08" w14:textId="77777777" w:rsidR="00451FB4" w:rsidRDefault="00000000">
      <w:pPr>
        <w:pStyle w:val="a3"/>
        <w:jc w:val="both"/>
        <w:textAlignment w:val="auto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65E6FC7D" w14:textId="77777777" w:rsidR="00451FB4" w:rsidRDefault="00451FB4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</w:p>
    <w:p w14:paraId="697143B7" w14:textId="77777777" w:rsidR="00451FB4" w:rsidRDefault="00451FB4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  <w:rPr>
          <w:lang w:val="uk-UA"/>
        </w:rPr>
      </w:pPr>
    </w:p>
    <w:p w14:paraId="393FAA6F" w14:textId="77777777" w:rsidR="00451FB4" w:rsidRDefault="00000000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</w:pPr>
      <w:r>
        <w:rPr>
          <w:rStyle w:val="a4"/>
          <w:lang w:val="uk-UA"/>
        </w:rPr>
        <w:t xml:space="preserve">     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даних.</w:t>
      </w:r>
    </w:p>
    <w:p w14:paraId="5A7A2DD4" w14:textId="77777777" w:rsidR="00451FB4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sz w:val="20"/>
          <w:szCs w:val="20"/>
          <w:lang w:val="uk-UA"/>
        </w:rPr>
      </w:pPr>
      <w:bookmarkStart w:id="0" w:name="__DdeLink__1331_114720098311"/>
      <w:bookmarkEnd w:id="0"/>
      <w:r>
        <w:rPr>
          <w:sz w:val="20"/>
          <w:szCs w:val="20"/>
          <w:lang w:val="uk-UA"/>
        </w:rPr>
        <w:t xml:space="preserve">       Відповідно до статті 8 Закону України “Про захист персональних даних” мені роз'яснено мої права.</w:t>
      </w:r>
    </w:p>
    <w:p w14:paraId="1C3CFF20" w14:textId="77777777" w:rsidR="00451FB4" w:rsidRDefault="00000000">
      <w:pPr>
        <w:pStyle w:val="Standard"/>
        <w:widowControl/>
        <w:tabs>
          <w:tab w:val="left" w:pos="2472"/>
          <w:tab w:val="left" w:pos="9072"/>
        </w:tabs>
        <w:spacing w:line="100" w:lineRule="atLeast"/>
        <w:ind w:firstLine="735"/>
        <w:jc w:val="both"/>
        <w:rPr>
          <w:lang w:val="uk-UA"/>
        </w:rPr>
      </w:pPr>
      <w:r>
        <w:rPr>
          <w:lang w:val="uk-UA"/>
        </w:rPr>
        <w:t xml:space="preserve"> Додатки:                                                                                              </w:t>
      </w:r>
    </w:p>
    <w:p w14:paraId="6B1431AF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00C2F639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526C8EB2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29AB2007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24F877EC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6B1D683B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623494EB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1641F462" w14:textId="77777777" w:rsidR="00451FB4" w:rsidRDefault="00451FB4">
      <w:pPr>
        <w:pStyle w:val="Standard"/>
        <w:tabs>
          <w:tab w:val="left" w:pos="9072"/>
        </w:tabs>
        <w:spacing w:line="100" w:lineRule="atLeast"/>
      </w:pPr>
    </w:p>
    <w:p w14:paraId="7B49147C" w14:textId="77777777" w:rsidR="00451FB4" w:rsidRDefault="00000000">
      <w:pPr>
        <w:pStyle w:val="Standard"/>
        <w:tabs>
          <w:tab w:val="left" w:pos="9072"/>
        </w:tabs>
        <w:spacing w:line="100" w:lineRule="atLeast"/>
        <w:ind w:right="-5"/>
      </w:pPr>
      <w:r>
        <w:t xml:space="preserve">                                                                                            </w:t>
      </w:r>
    </w:p>
    <w:p w14:paraId="3DA3E4CA" w14:textId="77777777" w:rsidR="00451FB4" w:rsidRDefault="00000000">
      <w:pPr>
        <w:pStyle w:val="Standard"/>
        <w:rPr>
          <w:lang w:val="uk-UA"/>
        </w:rPr>
      </w:pPr>
      <w:r>
        <w:rPr>
          <w:lang w:val="uk-UA"/>
        </w:rPr>
        <w:t xml:space="preserve">    </w:t>
      </w:r>
    </w:p>
    <w:p w14:paraId="538CEA14" w14:textId="77777777" w:rsidR="00451FB4" w:rsidRDefault="00451FB4">
      <w:pPr>
        <w:pStyle w:val="Standard"/>
        <w:rPr>
          <w:lang w:val="uk-UA"/>
        </w:rPr>
      </w:pPr>
    </w:p>
    <w:p w14:paraId="5FFCF328" w14:textId="77777777" w:rsidR="00451FB4" w:rsidRDefault="00000000">
      <w:pPr>
        <w:pStyle w:val="Standard"/>
        <w:rPr>
          <w:lang w:val="uk-UA"/>
        </w:rPr>
      </w:pPr>
      <w:r>
        <w:rPr>
          <w:lang w:val="uk-UA"/>
        </w:rPr>
        <w:t>“    ” ______________ “20_____”                                                          ____________</w:t>
      </w:r>
    </w:p>
    <w:p w14:paraId="060922F8" w14:textId="77777777" w:rsidR="00451FB4" w:rsidRDefault="00451FB4">
      <w:pPr>
        <w:pStyle w:val="Standard"/>
        <w:rPr>
          <w:lang w:val="uk-UA"/>
        </w:rPr>
      </w:pPr>
    </w:p>
    <w:p w14:paraId="278F4AFA" w14:textId="77777777" w:rsidR="00451FB4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</w:t>
      </w:r>
    </w:p>
    <w:sectPr w:rsidR="00451FB4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3935F" w14:textId="77777777" w:rsidR="00747394" w:rsidRDefault="00747394">
      <w:r>
        <w:separator/>
      </w:r>
    </w:p>
  </w:endnote>
  <w:endnote w:type="continuationSeparator" w:id="0">
    <w:p w14:paraId="2D87ABFD" w14:textId="77777777" w:rsidR="00747394" w:rsidRDefault="0074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4D5B6" w14:textId="77777777" w:rsidR="00747394" w:rsidRDefault="00747394">
      <w:r>
        <w:rPr>
          <w:color w:val="000000"/>
        </w:rPr>
        <w:separator/>
      </w:r>
    </w:p>
  </w:footnote>
  <w:footnote w:type="continuationSeparator" w:id="0">
    <w:p w14:paraId="329C6D43" w14:textId="77777777" w:rsidR="00747394" w:rsidRDefault="0074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51FB4"/>
    <w:rsid w:val="00062938"/>
    <w:rsid w:val="00451FB4"/>
    <w:rsid w:val="00747394"/>
    <w:rsid w:val="009D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9ED8"/>
  <w15:docId w15:val="{EF8D41BC-8264-4D78-B5BB-A4F767DD5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1331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2022-07-04T10:28:00Z</cp:lastPrinted>
  <dcterms:created xsi:type="dcterms:W3CDTF">2026-09-15T13:52:00Z</dcterms:created>
  <dcterms:modified xsi:type="dcterms:W3CDTF">2026-09-15T13:52:00Z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