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AB983" w14:textId="77777777" w:rsidR="00445923" w:rsidRDefault="00000000">
      <w:pPr>
        <w:pStyle w:val="a3"/>
        <w:jc w:val="center"/>
        <w:textAlignment w:val="auto"/>
      </w:pPr>
      <w:r>
        <w:rPr>
          <w:rStyle w:val="a4"/>
          <w:lang w:val="uk-UA"/>
        </w:rPr>
        <w:t xml:space="preserve">                                                                               </w:t>
      </w:r>
      <w:r>
        <w:t xml:space="preserve"> </w:t>
      </w:r>
      <w:r>
        <w:rPr>
          <w:rStyle w:val="a4"/>
          <w:lang w:val="uk-UA"/>
        </w:rPr>
        <w:t xml:space="preserve">  Міському голові</w:t>
      </w:r>
    </w:p>
    <w:p w14:paraId="419BB96C" w14:textId="77777777" w:rsidR="00445923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Посітку М.В.</w:t>
      </w:r>
    </w:p>
    <w:p w14:paraId="0E252E1E" w14:textId="77777777" w:rsidR="00445923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4366EC1F" w14:textId="77777777" w:rsidR="00445923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5E7D3614" w14:textId="77777777" w:rsidR="00445923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04908EC9" w14:textId="77777777" w:rsidR="00445923" w:rsidRDefault="00000000">
      <w:pPr>
        <w:pStyle w:val="a3"/>
        <w:jc w:val="center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38C26F9D" w14:textId="77777777" w:rsidR="00445923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1640B587" w14:textId="77777777" w:rsidR="00445923" w:rsidRDefault="00000000">
      <w:pPr>
        <w:pStyle w:val="a3"/>
        <w:jc w:val="right"/>
        <w:textAlignment w:val="auto"/>
        <w:rPr>
          <w:lang w:val="uk-UA"/>
        </w:rPr>
      </w:pPr>
      <w:r>
        <w:rPr>
          <w:lang w:val="uk-UA"/>
        </w:rPr>
        <w:t xml:space="preserve">                                                                     тел._______________________</w:t>
      </w:r>
    </w:p>
    <w:p w14:paraId="4B80A734" w14:textId="77777777" w:rsidR="00445923" w:rsidRDefault="00445923">
      <w:pPr>
        <w:pStyle w:val="Standard"/>
        <w:jc w:val="right"/>
        <w:rPr>
          <w:lang w:val="uk-UA"/>
        </w:rPr>
      </w:pPr>
    </w:p>
    <w:p w14:paraId="219B4158" w14:textId="77777777" w:rsidR="00445923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5C26A36F" w14:textId="77777777" w:rsidR="00445923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  </w:t>
      </w:r>
    </w:p>
    <w:p w14:paraId="5158CAB1" w14:textId="77777777" w:rsidR="00445923" w:rsidRDefault="00445923">
      <w:pPr>
        <w:pStyle w:val="Standard"/>
        <w:jc w:val="both"/>
        <w:rPr>
          <w:lang w:val="uk-UA"/>
        </w:rPr>
      </w:pPr>
    </w:p>
    <w:p w14:paraId="5664BB52" w14:textId="77777777" w:rsidR="00445923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ЗАЯВА</w:t>
      </w:r>
    </w:p>
    <w:p w14:paraId="71731C84" w14:textId="77777777" w:rsidR="00445923" w:rsidRDefault="00445923">
      <w:pPr>
        <w:pStyle w:val="Standard"/>
        <w:jc w:val="both"/>
        <w:rPr>
          <w:lang w:val="uk-UA"/>
        </w:rPr>
      </w:pPr>
    </w:p>
    <w:p w14:paraId="6819EB16" w14:textId="77777777" w:rsidR="00445923" w:rsidRDefault="00000000">
      <w:pPr>
        <w:pStyle w:val="Standard"/>
        <w:jc w:val="both"/>
      </w:pPr>
      <w:r>
        <w:rPr>
          <w:rStyle w:val="a4"/>
          <w:lang w:val="uk-UA"/>
        </w:rPr>
        <w:t xml:space="preserve">        Відповідно до ст.126 -1 ЗКУ та ст. 32</w:t>
      </w:r>
      <w:r>
        <w:rPr>
          <w:rStyle w:val="a4"/>
          <w:vertAlign w:val="superscript"/>
          <w:lang w:val="uk-UA"/>
        </w:rPr>
        <w:t>2</w:t>
      </w:r>
      <w:r>
        <w:rPr>
          <w:rStyle w:val="a4"/>
          <w:lang w:val="uk-UA"/>
        </w:rPr>
        <w:t>, 33 ЗУ «Про оренду землі», прошу поновити дію (продовжити) договору оренди земельної ділянки площею ______________________________</w:t>
      </w:r>
    </w:p>
    <w:p w14:paraId="455CA400" w14:textId="77777777" w:rsidR="00445923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>кадастровий номер________________________________________________________________</w:t>
      </w:r>
    </w:p>
    <w:p w14:paraId="0E0C7B41" w14:textId="77777777" w:rsidR="00445923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>за адресою:______________________________________________________________________</w:t>
      </w:r>
    </w:p>
    <w:p w14:paraId="0FE12BA2" w14:textId="77777777" w:rsidR="00445923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>для_____________________________________________________________________________</w:t>
      </w:r>
    </w:p>
    <w:p w14:paraId="4C53901C" w14:textId="77777777" w:rsidR="00445923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>терміном на __________________</w:t>
      </w:r>
    </w:p>
    <w:p w14:paraId="3CCC6D18" w14:textId="77777777" w:rsidR="00445923" w:rsidRDefault="00445923">
      <w:pPr>
        <w:pStyle w:val="Standard"/>
        <w:jc w:val="both"/>
        <w:rPr>
          <w:lang w:val="uk-UA"/>
        </w:rPr>
      </w:pPr>
    </w:p>
    <w:p w14:paraId="09821347" w14:textId="77777777" w:rsidR="00445923" w:rsidRDefault="00445923">
      <w:pPr>
        <w:pStyle w:val="Standard"/>
        <w:jc w:val="both"/>
        <w:rPr>
          <w:lang w:val="uk-UA"/>
        </w:rPr>
      </w:pPr>
    </w:p>
    <w:p w14:paraId="5E2A514D" w14:textId="77777777" w:rsidR="00445923" w:rsidRDefault="00445923">
      <w:pPr>
        <w:pStyle w:val="Standard"/>
        <w:jc w:val="both"/>
        <w:rPr>
          <w:lang w:val="uk-UA"/>
        </w:rPr>
      </w:pPr>
    </w:p>
    <w:p w14:paraId="187DCDE4" w14:textId="77777777" w:rsidR="00445923" w:rsidRDefault="00000000">
      <w:pPr>
        <w:pStyle w:val="Standard"/>
        <w:jc w:val="both"/>
      </w:pPr>
      <w:r>
        <w:rPr>
          <w:rStyle w:val="a4"/>
          <w:lang w:val="uk-UA"/>
        </w:rPr>
        <w:t xml:space="preserve">      </w:t>
      </w:r>
      <w:r>
        <w:rPr>
          <w:rStyle w:val="a4"/>
          <w:sz w:val="20"/>
          <w:szCs w:val="20"/>
          <w:lang w:val="uk-UA"/>
        </w:rPr>
        <w:t>Відповідно до Закону України «Про захист персональних даних» даю згоду на з обробку моїх особистих персональних даних в межах даного звернення.</w:t>
      </w:r>
    </w:p>
    <w:p w14:paraId="2D507248" w14:textId="77777777" w:rsidR="00445923" w:rsidRDefault="00000000">
      <w:pPr>
        <w:pStyle w:val="Standard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      Відповідно до статті 8 Закону України “Про захист персональних даних” мені роз'яснено мої права.</w:t>
      </w:r>
    </w:p>
    <w:p w14:paraId="023CEE74" w14:textId="77777777" w:rsidR="00445923" w:rsidRDefault="00445923">
      <w:pPr>
        <w:pStyle w:val="Standard"/>
        <w:jc w:val="both"/>
        <w:rPr>
          <w:sz w:val="20"/>
          <w:szCs w:val="20"/>
          <w:lang w:val="uk-UA"/>
        </w:rPr>
      </w:pPr>
    </w:p>
    <w:p w14:paraId="769497C0" w14:textId="77777777" w:rsidR="00445923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 xml:space="preserve">       Додатки:</w:t>
      </w:r>
    </w:p>
    <w:p w14:paraId="3D8EA91F" w14:textId="77777777" w:rsidR="00445923" w:rsidRDefault="00445923">
      <w:pPr>
        <w:pStyle w:val="Standard"/>
        <w:jc w:val="both"/>
        <w:rPr>
          <w:lang w:val="uk-UA"/>
        </w:rPr>
      </w:pPr>
    </w:p>
    <w:p w14:paraId="24FAEB4C" w14:textId="77777777" w:rsidR="00445923" w:rsidRDefault="00445923">
      <w:pPr>
        <w:pStyle w:val="Standard"/>
        <w:jc w:val="both"/>
        <w:rPr>
          <w:lang w:val="uk-UA"/>
        </w:rPr>
      </w:pPr>
    </w:p>
    <w:p w14:paraId="49217EB4" w14:textId="77777777" w:rsidR="00445923" w:rsidRDefault="00445923">
      <w:pPr>
        <w:pStyle w:val="Standard"/>
        <w:jc w:val="both"/>
        <w:rPr>
          <w:lang w:val="uk-UA"/>
        </w:rPr>
      </w:pPr>
    </w:p>
    <w:p w14:paraId="25068CCB" w14:textId="77777777" w:rsidR="00445923" w:rsidRDefault="00445923">
      <w:pPr>
        <w:pStyle w:val="Standard"/>
        <w:jc w:val="both"/>
        <w:rPr>
          <w:lang w:val="uk-UA"/>
        </w:rPr>
      </w:pPr>
    </w:p>
    <w:p w14:paraId="07541394" w14:textId="77777777" w:rsidR="00445923" w:rsidRDefault="00445923">
      <w:pPr>
        <w:pStyle w:val="Standard"/>
        <w:jc w:val="both"/>
        <w:rPr>
          <w:lang w:val="uk-UA"/>
        </w:rPr>
      </w:pPr>
    </w:p>
    <w:p w14:paraId="3F7FC159" w14:textId="77777777" w:rsidR="00445923" w:rsidRDefault="00445923">
      <w:pPr>
        <w:pStyle w:val="Standard"/>
        <w:jc w:val="both"/>
        <w:rPr>
          <w:lang w:val="uk-UA"/>
        </w:rPr>
      </w:pPr>
    </w:p>
    <w:p w14:paraId="23295018" w14:textId="77777777" w:rsidR="00445923" w:rsidRDefault="00445923">
      <w:pPr>
        <w:pStyle w:val="Standard"/>
        <w:jc w:val="both"/>
        <w:rPr>
          <w:lang w:val="uk-UA"/>
        </w:rPr>
      </w:pPr>
    </w:p>
    <w:p w14:paraId="02F27D9E" w14:textId="77777777" w:rsidR="00445923" w:rsidRDefault="00445923">
      <w:pPr>
        <w:pStyle w:val="Standard"/>
        <w:jc w:val="both"/>
        <w:rPr>
          <w:lang w:val="uk-UA"/>
        </w:rPr>
      </w:pPr>
    </w:p>
    <w:p w14:paraId="2BC9C228" w14:textId="77777777" w:rsidR="00445923" w:rsidRDefault="00445923">
      <w:pPr>
        <w:pStyle w:val="Standard"/>
        <w:jc w:val="both"/>
        <w:rPr>
          <w:lang w:val="uk-UA"/>
        </w:rPr>
      </w:pPr>
    </w:p>
    <w:p w14:paraId="762A555E" w14:textId="77777777" w:rsidR="00445923" w:rsidRDefault="00445923">
      <w:pPr>
        <w:pStyle w:val="Standard"/>
        <w:jc w:val="both"/>
        <w:rPr>
          <w:lang w:val="uk-UA"/>
        </w:rPr>
      </w:pPr>
    </w:p>
    <w:p w14:paraId="5119EA03" w14:textId="77777777" w:rsidR="00445923" w:rsidRDefault="00445923">
      <w:pPr>
        <w:pStyle w:val="Standard"/>
        <w:jc w:val="both"/>
        <w:rPr>
          <w:lang w:val="uk-UA"/>
        </w:rPr>
      </w:pPr>
    </w:p>
    <w:p w14:paraId="6A336076" w14:textId="77777777" w:rsidR="00445923" w:rsidRDefault="00445923">
      <w:pPr>
        <w:pStyle w:val="Standard"/>
        <w:jc w:val="both"/>
        <w:rPr>
          <w:lang w:val="uk-UA"/>
        </w:rPr>
      </w:pPr>
    </w:p>
    <w:p w14:paraId="500873DF" w14:textId="77777777" w:rsidR="00445923" w:rsidRDefault="00445923">
      <w:pPr>
        <w:pStyle w:val="Standard"/>
        <w:jc w:val="both"/>
        <w:rPr>
          <w:lang w:val="uk-UA"/>
        </w:rPr>
      </w:pPr>
    </w:p>
    <w:p w14:paraId="6F520627" w14:textId="77777777" w:rsidR="00445923" w:rsidRDefault="00000000">
      <w:pPr>
        <w:pStyle w:val="Standard"/>
        <w:jc w:val="both"/>
        <w:rPr>
          <w:lang w:val="uk-UA"/>
        </w:rPr>
      </w:pPr>
      <w:r>
        <w:rPr>
          <w:lang w:val="uk-UA"/>
        </w:rPr>
        <w:t>“    ” ______________ “20_____”                                                          ____________</w:t>
      </w:r>
    </w:p>
    <w:p w14:paraId="38C305B2" w14:textId="77777777" w:rsidR="00445923" w:rsidRDefault="00445923">
      <w:pPr>
        <w:pStyle w:val="Standard"/>
        <w:jc w:val="both"/>
        <w:rPr>
          <w:lang w:val="uk-UA"/>
        </w:rPr>
      </w:pPr>
    </w:p>
    <w:p w14:paraId="2CBE5D80" w14:textId="77777777" w:rsidR="00445923" w:rsidRDefault="00000000">
      <w:pPr>
        <w:pStyle w:val="Standard"/>
        <w:jc w:val="both"/>
      </w:pPr>
      <w:r>
        <w:rPr>
          <w:rStyle w:val="a4"/>
          <w:lang w:val="uk-UA"/>
        </w:rPr>
        <w:t xml:space="preserve">                                                                                                       </w:t>
      </w:r>
    </w:p>
    <w:sectPr w:rsidR="00445923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4756C" w14:textId="77777777" w:rsidR="008A0A5F" w:rsidRDefault="008A0A5F">
      <w:r>
        <w:separator/>
      </w:r>
    </w:p>
  </w:endnote>
  <w:endnote w:type="continuationSeparator" w:id="0">
    <w:p w14:paraId="679FF72E" w14:textId="77777777" w:rsidR="008A0A5F" w:rsidRDefault="008A0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12B1C" w14:textId="77777777" w:rsidR="008A0A5F" w:rsidRDefault="008A0A5F">
      <w:r>
        <w:rPr>
          <w:color w:val="000000"/>
        </w:rPr>
        <w:separator/>
      </w:r>
    </w:p>
  </w:footnote>
  <w:footnote w:type="continuationSeparator" w:id="0">
    <w:p w14:paraId="48025B6E" w14:textId="77777777" w:rsidR="008A0A5F" w:rsidRDefault="008A0A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45923"/>
    <w:rsid w:val="00445923"/>
    <w:rsid w:val="008A0A5F"/>
    <w:rsid w:val="00A1289A"/>
    <w:rsid w:val="00DE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EF96D"/>
  <w15:docId w15:val="{15F0807C-8277-4443-925A-859C2D836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1212</Words>
  <Characters>692</Characters>
  <Application>Microsoft Office Word</Application>
  <DocSecurity>0</DocSecurity>
  <Lines>5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2026-08-21T08:11:00Z</cp:lastPrinted>
  <dcterms:created xsi:type="dcterms:W3CDTF">2026-09-15T13:52:00Z</dcterms:created>
  <dcterms:modified xsi:type="dcterms:W3CDTF">2026-09-15T13:52:00Z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