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A8DAC" w14:textId="77777777" w:rsidR="009E0C62" w:rsidRDefault="00000000">
      <w:pPr>
        <w:pStyle w:val="Standard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Міському голові</w:t>
      </w:r>
    </w:p>
    <w:p w14:paraId="4B69DCD8" w14:textId="77777777" w:rsidR="009E0C62" w:rsidRDefault="00000000">
      <w:pPr>
        <w:pStyle w:val="Standard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Посітку М.В.</w:t>
      </w:r>
    </w:p>
    <w:p w14:paraId="374A30BF" w14:textId="77777777" w:rsidR="009E0C62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343CE6E7" w14:textId="77777777" w:rsidR="009E0C62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1F730BC1" w14:textId="77777777" w:rsidR="009E0C62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1B96AACE" w14:textId="77777777" w:rsidR="009E0C62" w:rsidRDefault="00000000">
      <w:pPr>
        <w:pStyle w:val="Standard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м. Кам'янець-Подільський</w:t>
      </w:r>
    </w:p>
    <w:p w14:paraId="7E236372" w14:textId="77777777" w:rsidR="009E0C62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вул._______________________</w:t>
      </w:r>
    </w:p>
    <w:p w14:paraId="2EAAF89D" w14:textId="77777777" w:rsidR="009E0C62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тел._______________________</w:t>
      </w:r>
    </w:p>
    <w:p w14:paraId="70105D99" w14:textId="77777777" w:rsidR="009E0C62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           </w:t>
      </w:r>
    </w:p>
    <w:p w14:paraId="3EE3AA1F" w14:textId="77777777" w:rsidR="009E0C62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   </w:t>
      </w:r>
    </w:p>
    <w:p w14:paraId="3F0244B3" w14:textId="77777777" w:rsidR="009E0C62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      ЗАЯВА</w:t>
      </w:r>
    </w:p>
    <w:p w14:paraId="55124DE9" w14:textId="77777777" w:rsidR="009E0C62" w:rsidRDefault="009E0C62">
      <w:pPr>
        <w:pStyle w:val="Standard"/>
        <w:rPr>
          <w:lang w:val="uk-UA"/>
        </w:rPr>
      </w:pPr>
    </w:p>
    <w:p w14:paraId="3A43B70A" w14:textId="77777777" w:rsidR="009E0C62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Відповідно до ст 12 Земельного кодексу України, ст 30 ЗК «Про оренду землі», прошу прийняти рішення про внесення змін до договору оренди земельної ділянки площею ______. Кадастровий номер______________________________для______________________________ ________________________________________________________________________________</w:t>
      </w:r>
    </w:p>
    <w:p w14:paraId="52D1DAD7" w14:textId="77777777" w:rsidR="009E0C62" w:rsidRDefault="00000000">
      <w:pPr>
        <w:pStyle w:val="Standard"/>
        <w:rPr>
          <w:lang w:val="uk-UA"/>
        </w:rPr>
      </w:pPr>
      <w:r>
        <w:rPr>
          <w:lang w:val="uk-UA"/>
        </w:rPr>
        <w:t>за адресою______________________________________________________________________</w:t>
      </w:r>
    </w:p>
    <w:p w14:paraId="57C54CA3" w14:textId="77777777" w:rsidR="009E0C62" w:rsidRDefault="00000000">
      <w:pPr>
        <w:pStyle w:val="Standard"/>
        <w:rPr>
          <w:lang w:val="uk-UA"/>
        </w:rPr>
      </w:pPr>
      <w:r>
        <w:rPr>
          <w:lang w:val="uk-UA"/>
        </w:rPr>
        <w:t>а саме:__________________________________________________________________________</w:t>
      </w:r>
    </w:p>
    <w:p w14:paraId="4719DD96" w14:textId="77777777" w:rsidR="009E0C62" w:rsidRDefault="00000000">
      <w:pPr>
        <w:pStyle w:val="Standard"/>
        <w:rPr>
          <w:lang w:val="uk-UA"/>
        </w:rPr>
      </w:pPr>
      <w:r>
        <w:rPr>
          <w:lang w:val="uk-UA"/>
        </w:rPr>
        <w:t>________________________________________________________________________________</w:t>
      </w:r>
    </w:p>
    <w:p w14:paraId="46568B33" w14:textId="77777777" w:rsidR="009E0C62" w:rsidRDefault="00000000">
      <w:pPr>
        <w:pStyle w:val="Standard"/>
        <w:rPr>
          <w:lang w:val="uk-UA"/>
        </w:rPr>
      </w:pPr>
      <w:r>
        <w:rPr>
          <w:lang w:val="uk-UA"/>
        </w:rPr>
        <w:t>________________________________________________________________________________</w:t>
      </w:r>
    </w:p>
    <w:p w14:paraId="0126F6DA" w14:textId="77777777" w:rsidR="009E0C62" w:rsidRDefault="00000000">
      <w:pPr>
        <w:pStyle w:val="Standard"/>
        <w:rPr>
          <w:lang w:val="uk-UA"/>
        </w:rPr>
      </w:pPr>
      <w:r>
        <w:rPr>
          <w:lang w:val="uk-UA"/>
        </w:rPr>
        <w:t xml:space="preserve">    </w:t>
      </w:r>
    </w:p>
    <w:p w14:paraId="4ED8BC12" w14:textId="77777777" w:rsidR="009E0C62" w:rsidRDefault="009E0C62">
      <w:pPr>
        <w:pStyle w:val="Standard"/>
        <w:rPr>
          <w:lang w:val="uk-UA"/>
        </w:rPr>
      </w:pPr>
    </w:p>
    <w:p w14:paraId="6BB3E531" w14:textId="77777777" w:rsidR="009E0C62" w:rsidRDefault="009E0C62">
      <w:pPr>
        <w:pStyle w:val="Standard"/>
        <w:rPr>
          <w:lang w:val="uk-UA"/>
        </w:rPr>
      </w:pPr>
    </w:p>
    <w:p w14:paraId="6F6C6842" w14:textId="77777777" w:rsidR="009E0C62" w:rsidRDefault="00000000">
      <w:pPr>
        <w:pStyle w:val="Standard"/>
      </w:pPr>
      <w:r>
        <w:rPr>
          <w:rStyle w:val="a4"/>
          <w:lang w:val="uk-UA"/>
        </w:rPr>
        <w:t xml:space="preserve">  </w:t>
      </w:r>
      <w:r>
        <w:rPr>
          <w:rStyle w:val="a4"/>
          <w:sz w:val="20"/>
          <w:szCs w:val="20"/>
          <w:lang w:val="uk-UA"/>
        </w:rPr>
        <w:t>Відповідно до Закону України «Про захист персональних даних» даю згоду на з обробку моїх особистих персональних даних в межах даного звернення.</w:t>
      </w:r>
    </w:p>
    <w:p w14:paraId="2CE895B4" w14:textId="77777777" w:rsidR="009E0C62" w:rsidRDefault="00000000">
      <w:pPr>
        <w:pStyle w:val="Standard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      Відповідно до статті 8 Закону України “Про захист персональних даних” мені роз'яснено мої права.</w:t>
      </w:r>
    </w:p>
    <w:p w14:paraId="71C3D941" w14:textId="77777777" w:rsidR="009E0C62" w:rsidRDefault="009E0C62">
      <w:pPr>
        <w:pStyle w:val="Standard"/>
        <w:rPr>
          <w:lang w:val="uk-UA"/>
        </w:rPr>
      </w:pPr>
    </w:p>
    <w:p w14:paraId="01727BAB" w14:textId="77777777" w:rsidR="009E0C62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Додатки:</w:t>
      </w:r>
    </w:p>
    <w:p w14:paraId="1FFEF5B6" w14:textId="77777777" w:rsidR="009E0C62" w:rsidRDefault="009E0C62">
      <w:pPr>
        <w:pStyle w:val="Standard"/>
        <w:rPr>
          <w:lang w:val="uk-UA"/>
        </w:rPr>
      </w:pPr>
    </w:p>
    <w:p w14:paraId="13250F81" w14:textId="77777777" w:rsidR="009E0C62" w:rsidRDefault="009E0C62">
      <w:pPr>
        <w:pStyle w:val="Standard"/>
        <w:rPr>
          <w:lang w:val="uk-UA"/>
        </w:rPr>
      </w:pPr>
    </w:p>
    <w:p w14:paraId="0FD07250" w14:textId="77777777" w:rsidR="009E0C62" w:rsidRDefault="009E0C62">
      <w:pPr>
        <w:pStyle w:val="Standard"/>
        <w:rPr>
          <w:lang w:val="uk-UA"/>
        </w:rPr>
      </w:pPr>
    </w:p>
    <w:p w14:paraId="4ABE29DC" w14:textId="77777777" w:rsidR="009E0C62" w:rsidRDefault="009E0C62">
      <w:pPr>
        <w:pStyle w:val="Standard"/>
        <w:rPr>
          <w:lang w:val="uk-UA"/>
        </w:rPr>
      </w:pPr>
    </w:p>
    <w:p w14:paraId="7C58C75B" w14:textId="77777777" w:rsidR="009E0C62" w:rsidRDefault="009E0C62">
      <w:pPr>
        <w:pStyle w:val="Standard"/>
        <w:rPr>
          <w:lang w:val="uk-UA"/>
        </w:rPr>
      </w:pPr>
    </w:p>
    <w:p w14:paraId="74E4DBE7" w14:textId="77777777" w:rsidR="009E0C62" w:rsidRDefault="009E0C62">
      <w:pPr>
        <w:pStyle w:val="Standard"/>
        <w:rPr>
          <w:lang w:val="uk-UA"/>
        </w:rPr>
      </w:pPr>
    </w:p>
    <w:p w14:paraId="0AD511DA" w14:textId="77777777" w:rsidR="009E0C62" w:rsidRDefault="009E0C62">
      <w:pPr>
        <w:pStyle w:val="Standard"/>
        <w:rPr>
          <w:lang w:val="uk-UA"/>
        </w:rPr>
      </w:pPr>
    </w:p>
    <w:p w14:paraId="2B1A7F16" w14:textId="77777777" w:rsidR="009E0C62" w:rsidRDefault="009E0C62">
      <w:pPr>
        <w:pStyle w:val="Standard"/>
        <w:rPr>
          <w:lang w:val="uk-UA"/>
        </w:rPr>
      </w:pPr>
    </w:p>
    <w:p w14:paraId="328A2CE2" w14:textId="77777777" w:rsidR="009E0C62" w:rsidRDefault="009E0C62">
      <w:pPr>
        <w:pStyle w:val="Standard"/>
        <w:rPr>
          <w:lang w:val="uk-UA"/>
        </w:rPr>
      </w:pPr>
    </w:p>
    <w:p w14:paraId="79E8B549" w14:textId="77777777" w:rsidR="009E0C62" w:rsidRDefault="009E0C62">
      <w:pPr>
        <w:pStyle w:val="Standard"/>
        <w:rPr>
          <w:lang w:val="uk-UA"/>
        </w:rPr>
      </w:pPr>
    </w:p>
    <w:p w14:paraId="6F7FB3E4" w14:textId="77777777" w:rsidR="009E0C62" w:rsidRDefault="009E0C62">
      <w:pPr>
        <w:pStyle w:val="Standard"/>
        <w:rPr>
          <w:lang w:val="uk-UA"/>
        </w:rPr>
      </w:pPr>
    </w:p>
    <w:p w14:paraId="11253422" w14:textId="77777777" w:rsidR="009E0C62" w:rsidRDefault="009E0C62">
      <w:pPr>
        <w:pStyle w:val="Standard"/>
        <w:rPr>
          <w:lang w:val="uk-UA"/>
        </w:rPr>
      </w:pPr>
    </w:p>
    <w:p w14:paraId="5B4DAB08" w14:textId="77777777" w:rsidR="009E0C62" w:rsidRDefault="00000000">
      <w:pPr>
        <w:pStyle w:val="Standard"/>
        <w:rPr>
          <w:lang w:val="uk-UA"/>
        </w:rPr>
      </w:pPr>
      <w:r>
        <w:rPr>
          <w:lang w:val="uk-UA"/>
        </w:rPr>
        <w:t>“    ” ______________ “20      ”                                                          ____________</w:t>
      </w:r>
    </w:p>
    <w:p w14:paraId="4DA731F7" w14:textId="77777777" w:rsidR="009E0C62" w:rsidRDefault="009E0C62">
      <w:pPr>
        <w:pStyle w:val="Standard"/>
        <w:rPr>
          <w:lang w:val="uk-UA"/>
        </w:rPr>
      </w:pPr>
    </w:p>
    <w:p w14:paraId="2234A554" w14:textId="77777777" w:rsidR="009E0C62" w:rsidRDefault="00000000">
      <w:pPr>
        <w:pStyle w:val="Standard"/>
      </w:pPr>
      <w:r>
        <w:rPr>
          <w:rStyle w:val="a4"/>
          <w:lang w:val="uk-UA"/>
        </w:rPr>
        <w:t xml:space="preserve">                                                                                                           </w:t>
      </w:r>
    </w:p>
    <w:sectPr w:rsidR="009E0C62">
      <w:pgSz w:w="11906" w:h="16838"/>
      <w:pgMar w:top="1134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837B22" w14:textId="77777777" w:rsidR="00514332" w:rsidRDefault="00514332">
      <w:r>
        <w:separator/>
      </w:r>
    </w:p>
  </w:endnote>
  <w:endnote w:type="continuationSeparator" w:id="0">
    <w:p w14:paraId="2914E596" w14:textId="77777777" w:rsidR="00514332" w:rsidRDefault="00514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A29B3" w14:textId="77777777" w:rsidR="00514332" w:rsidRDefault="00514332">
      <w:r>
        <w:rPr>
          <w:color w:val="000000"/>
        </w:rPr>
        <w:separator/>
      </w:r>
    </w:p>
  </w:footnote>
  <w:footnote w:type="continuationSeparator" w:id="0">
    <w:p w14:paraId="2D887265" w14:textId="77777777" w:rsidR="00514332" w:rsidRDefault="005143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E0C62"/>
    <w:rsid w:val="00327C55"/>
    <w:rsid w:val="00412154"/>
    <w:rsid w:val="00514332"/>
    <w:rsid w:val="009E0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9909C"/>
  <w15:docId w15:val="{D335A7B8-7FDA-44D2-931A-9A94CAC0A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"/>
    <w:pPr>
      <w:suppressAutoHyphens/>
    </w:pPr>
  </w:style>
  <w:style w:type="character" w:customStyle="1" w:styleId="a4">
    <w:name w:val="Основной шрифт абзаца"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5">
    <w:name w:val="List"/>
    <w:basedOn w:val="Textbody"/>
  </w:style>
  <w:style w:type="paragraph" w:customStyle="1" w:styleId="a6">
    <w:name w:val="Название объекта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1394</Words>
  <Characters>796</Characters>
  <Application>Microsoft Office Word</Application>
  <DocSecurity>0</DocSecurity>
  <Lines>6</Lines>
  <Paragraphs>4</Paragraphs>
  <ScaleCrop>false</ScaleCrop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2022-07-04T10:33:00Z</cp:lastPrinted>
  <dcterms:created xsi:type="dcterms:W3CDTF">2026-09-15T06:08:00Z</dcterms:created>
  <dcterms:modified xsi:type="dcterms:W3CDTF">2026-09-15T06:08:00Z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