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0551F" w14:textId="77777777" w:rsidR="008C197A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Міському голові</w:t>
      </w:r>
    </w:p>
    <w:p w14:paraId="59AE4F8A" w14:textId="77777777" w:rsidR="008C197A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0F2E53B4" w14:textId="77777777" w:rsidR="008C197A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F4DC973" w14:textId="77777777" w:rsidR="008C197A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6362F4B" w14:textId="77777777" w:rsidR="008C197A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7C14D73" w14:textId="77777777" w:rsidR="008C197A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5DC5229F" w14:textId="77777777" w:rsidR="008C197A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6ECE128A" w14:textId="77777777" w:rsidR="008C197A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72AA1DBC" w14:textId="77777777" w:rsidR="008C197A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  </w:t>
      </w:r>
    </w:p>
    <w:p w14:paraId="03439AD4" w14:textId="77777777" w:rsidR="008C197A" w:rsidRDefault="008C197A">
      <w:pPr>
        <w:pStyle w:val="Standard"/>
        <w:jc w:val="both"/>
        <w:rPr>
          <w:lang w:val="uk-UA"/>
        </w:rPr>
      </w:pPr>
    </w:p>
    <w:p w14:paraId="53976F49" w14:textId="77777777" w:rsidR="008C197A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ЗАЯВА</w:t>
      </w:r>
    </w:p>
    <w:p w14:paraId="73952D2B" w14:textId="77777777" w:rsidR="008C197A" w:rsidRDefault="008C197A">
      <w:pPr>
        <w:pStyle w:val="Standard"/>
        <w:jc w:val="both"/>
        <w:rPr>
          <w:lang w:val="uk-UA"/>
        </w:rPr>
      </w:pPr>
    </w:p>
    <w:p w14:paraId="3CF2BFCF" w14:textId="77777777" w:rsidR="008C197A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Відповідно до ст. 12 Земельного кодексу України, прошу Вашого дозволу на продовження терміну дії рішення сесії від _______________ року № __________________ щодо __________</w:t>
      </w:r>
    </w:p>
    <w:p w14:paraId="47B54556" w14:textId="77777777" w:rsidR="008C197A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1031C59E" w14:textId="77777777" w:rsidR="008C197A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6076FBEA" w14:textId="77777777" w:rsidR="008C197A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4FAB1EB7" w14:textId="77777777" w:rsidR="008C197A" w:rsidRDefault="008C197A">
      <w:pPr>
        <w:pStyle w:val="Standard"/>
        <w:jc w:val="both"/>
        <w:rPr>
          <w:sz w:val="20"/>
          <w:szCs w:val="20"/>
          <w:lang w:val="uk-UA"/>
        </w:rPr>
      </w:pPr>
    </w:p>
    <w:p w14:paraId="72C64318" w14:textId="77777777" w:rsidR="008C197A" w:rsidRDefault="00000000">
      <w:pPr>
        <w:pStyle w:val="Standard"/>
        <w:jc w:val="both"/>
      </w:pPr>
      <w:r>
        <w:rPr>
          <w:rStyle w:val="a4"/>
          <w:sz w:val="20"/>
          <w:szCs w:val="20"/>
          <w:lang w:val="uk-UA"/>
        </w:rPr>
        <w:t xml:space="preserve">      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3B08F025" w14:textId="77777777" w:rsidR="008C197A" w:rsidRDefault="00000000">
      <w:pPr>
        <w:pStyle w:val="Standard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Відповідно до статті 8 Закону України “Про захист персональних даних” мені роз'яснено мої права.</w:t>
      </w:r>
    </w:p>
    <w:p w14:paraId="60F1A22B" w14:textId="77777777" w:rsidR="008C197A" w:rsidRDefault="008C197A">
      <w:pPr>
        <w:pStyle w:val="Standard"/>
        <w:jc w:val="both"/>
        <w:rPr>
          <w:sz w:val="20"/>
          <w:szCs w:val="20"/>
          <w:lang w:val="uk-UA"/>
        </w:rPr>
      </w:pPr>
    </w:p>
    <w:p w14:paraId="30E72696" w14:textId="77777777" w:rsidR="008C197A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Додатки:</w:t>
      </w:r>
    </w:p>
    <w:p w14:paraId="2EC00F9A" w14:textId="77777777" w:rsidR="008C197A" w:rsidRDefault="008C197A">
      <w:pPr>
        <w:pStyle w:val="Standard"/>
        <w:jc w:val="both"/>
        <w:rPr>
          <w:lang w:val="uk-UA"/>
        </w:rPr>
      </w:pPr>
    </w:p>
    <w:p w14:paraId="192348E3" w14:textId="77777777" w:rsidR="008C197A" w:rsidRDefault="008C197A">
      <w:pPr>
        <w:pStyle w:val="Standard"/>
        <w:rPr>
          <w:lang w:val="uk-UA"/>
        </w:rPr>
      </w:pPr>
    </w:p>
    <w:p w14:paraId="79AFD9F1" w14:textId="77777777" w:rsidR="008C197A" w:rsidRDefault="008C197A">
      <w:pPr>
        <w:pStyle w:val="Standard"/>
        <w:rPr>
          <w:lang w:val="uk-UA"/>
        </w:rPr>
      </w:pPr>
    </w:p>
    <w:p w14:paraId="6A48FC91" w14:textId="77777777" w:rsidR="008C197A" w:rsidRDefault="008C197A">
      <w:pPr>
        <w:pStyle w:val="Standard"/>
        <w:rPr>
          <w:lang w:val="uk-UA"/>
        </w:rPr>
      </w:pPr>
    </w:p>
    <w:p w14:paraId="0D0E36FF" w14:textId="77777777" w:rsidR="008C197A" w:rsidRDefault="008C197A">
      <w:pPr>
        <w:pStyle w:val="Standard"/>
        <w:rPr>
          <w:lang w:val="uk-UA"/>
        </w:rPr>
      </w:pPr>
    </w:p>
    <w:p w14:paraId="756092D3" w14:textId="77777777" w:rsidR="008C197A" w:rsidRDefault="008C197A">
      <w:pPr>
        <w:pStyle w:val="Standard"/>
        <w:rPr>
          <w:lang w:val="uk-UA"/>
        </w:rPr>
      </w:pPr>
    </w:p>
    <w:p w14:paraId="14ED9FB7" w14:textId="77777777" w:rsidR="008C197A" w:rsidRDefault="008C197A">
      <w:pPr>
        <w:pStyle w:val="Standard"/>
        <w:rPr>
          <w:lang w:val="uk-UA"/>
        </w:rPr>
      </w:pPr>
    </w:p>
    <w:p w14:paraId="7B14FB14" w14:textId="77777777" w:rsidR="008C197A" w:rsidRDefault="008C197A">
      <w:pPr>
        <w:pStyle w:val="Standard"/>
        <w:rPr>
          <w:lang w:val="uk-UA"/>
        </w:rPr>
      </w:pPr>
    </w:p>
    <w:p w14:paraId="6EF13908" w14:textId="77777777" w:rsidR="008C197A" w:rsidRDefault="008C197A">
      <w:pPr>
        <w:pStyle w:val="Standard"/>
        <w:rPr>
          <w:lang w:val="uk-UA"/>
        </w:rPr>
      </w:pPr>
    </w:p>
    <w:p w14:paraId="3725D108" w14:textId="77777777" w:rsidR="008C197A" w:rsidRDefault="008C197A">
      <w:pPr>
        <w:pStyle w:val="Standard"/>
        <w:rPr>
          <w:lang w:val="uk-UA"/>
        </w:rPr>
      </w:pPr>
    </w:p>
    <w:p w14:paraId="40D0F3C0" w14:textId="77777777" w:rsidR="008C197A" w:rsidRDefault="00000000">
      <w:pPr>
        <w:pStyle w:val="Standard"/>
      </w:pPr>
      <w:r>
        <w:rPr>
          <w:rStyle w:val="a4"/>
          <w:lang w:val="uk-UA"/>
        </w:rPr>
        <w:t xml:space="preserve"> “_____”</w:t>
      </w:r>
      <w:r>
        <w:t>____________”20_____”</w:t>
      </w:r>
      <w:r>
        <w:rPr>
          <w:rStyle w:val="a4"/>
          <w:lang w:val="uk-UA"/>
        </w:rPr>
        <w:t xml:space="preserve">                                                           ________________                    </w:t>
      </w:r>
    </w:p>
    <w:p w14:paraId="2B23F068" w14:textId="77777777" w:rsidR="008C197A" w:rsidRDefault="008C197A">
      <w:pPr>
        <w:pStyle w:val="Standard"/>
        <w:rPr>
          <w:lang w:val="uk-UA"/>
        </w:rPr>
      </w:pPr>
    </w:p>
    <w:p w14:paraId="1CCA8F97" w14:textId="77777777" w:rsidR="008C197A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                                               </w:t>
      </w:r>
    </w:p>
    <w:sectPr w:rsidR="008C197A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C75BA" w14:textId="77777777" w:rsidR="00255AB3" w:rsidRDefault="00255AB3">
      <w:r>
        <w:separator/>
      </w:r>
    </w:p>
  </w:endnote>
  <w:endnote w:type="continuationSeparator" w:id="0">
    <w:p w14:paraId="34F60EA2" w14:textId="77777777" w:rsidR="00255AB3" w:rsidRDefault="00255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409C5" w14:textId="77777777" w:rsidR="00255AB3" w:rsidRDefault="00255AB3">
      <w:r>
        <w:rPr>
          <w:color w:val="000000"/>
        </w:rPr>
        <w:separator/>
      </w:r>
    </w:p>
  </w:footnote>
  <w:footnote w:type="continuationSeparator" w:id="0">
    <w:p w14:paraId="183AA470" w14:textId="77777777" w:rsidR="00255AB3" w:rsidRDefault="00255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C197A"/>
    <w:rsid w:val="00243860"/>
    <w:rsid w:val="00255AB3"/>
    <w:rsid w:val="004E53EB"/>
    <w:rsid w:val="008C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3A7D1"/>
  <w15:docId w15:val="{505ABEC5-3C62-4903-90DE-28F9A782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1199</Words>
  <Characters>684</Characters>
  <Application>Microsoft Office Word</Application>
  <DocSecurity>0</DocSecurity>
  <Lines>5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2014-05-29T16:11:00Z</cp:lastPrinted>
  <dcterms:created xsi:type="dcterms:W3CDTF">2026-09-15T13:53:00Z</dcterms:created>
  <dcterms:modified xsi:type="dcterms:W3CDTF">2026-09-15T13:53:00Z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