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5F1DF" w14:textId="77777777" w:rsidR="00E94841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135CB814" w14:textId="77777777" w:rsidR="00E94841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670E965A" w14:textId="77777777" w:rsidR="00E9484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35AAF8A7" w14:textId="77777777" w:rsidR="00E9484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B11DF1A" w14:textId="77777777" w:rsidR="00E9484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7A8F0BD" w14:textId="77777777" w:rsidR="00E94841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м. Кам'янець-Подільський</w:t>
      </w:r>
    </w:p>
    <w:p w14:paraId="27286C16" w14:textId="77777777" w:rsidR="00E9484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54C75159" w14:textId="77777777" w:rsidR="00E9484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7D889680" w14:textId="77777777" w:rsidR="00E94841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7C029E2A" w14:textId="77777777" w:rsidR="00E94841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0B7AA03B" w14:textId="77777777" w:rsidR="00E94841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ЗАЯВА</w:t>
      </w:r>
    </w:p>
    <w:p w14:paraId="7A61AB5B" w14:textId="77777777" w:rsidR="00E94841" w:rsidRDefault="00E94841">
      <w:pPr>
        <w:pStyle w:val="Standard"/>
        <w:rPr>
          <w:lang w:val="uk-UA"/>
        </w:rPr>
      </w:pPr>
    </w:p>
    <w:p w14:paraId="0FF7BD8B" w14:textId="77777777" w:rsidR="00E94841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</w:pPr>
      <w:r>
        <w:rPr>
          <w:rStyle w:val="a4"/>
          <w:lang w:val="uk-UA"/>
        </w:rPr>
        <w:t>Відповідно до статті 1</w:t>
      </w:r>
      <w:r>
        <w:rPr>
          <w:rStyle w:val="a4"/>
          <w:lang w:val="ru-RU"/>
        </w:rPr>
        <w:t>18</w:t>
      </w:r>
      <w:r>
        <w:rPr>
          <w:rStyle w:val="a4"/>
          <w:lang w:val="uk-UA"/>
        </w:rPr>
        <w:t xml:space="preserve"> (або 123) Земельного кодексу України прошу затвердити  </w:t>
      </w:r>
      <w:proofErr w:type="spellStart"/>
      <w:r>
        <w:rPr>
          <w:rStyle w:val="a4"/>
          <w:lang w:val="uk-UA"/>
        </w:rPr>
        <w:t>проект</w:t>
      </w:r>
      <w:proofErr w:type="spellEnd"/>
      <w:r>
        <w:rPr>
          <w:rStyle w:val="a4"/>
          <w:lang w:val="uk-UA"/>
        </w:rPr>
        <w:t xml:space="preserve"> землеустрою щодо відведення земельної ділянки площею _______________ ________ за </w:t>
      </w:r>
      <w:proofErr w:type="spellStart"/>
      <w:r>
        <w:rPr>
          <w:rStyle w:val="a4"/>
          <w:lang w:val="uk-UA"/>
        </w:rPr>
        <w:t>адресою</w:t>
      </w:r>
      <w:proofErr w:type="spellEnd"/>
      <w:r>
        <w:rPr>
          <w:rStyle w:val="a4"/>
          <w:lang w:val="uk-UA"/>
        </w:rPr>
        <w:t xml:space="preserve"> ______________________________________________________________________ для_______________________________________________________________________________ ____________________________________________________________________________ та передати цю земельну ділянку у мою власність. (Оренду терміном </w:t>
      </w:r>
      <w:proofErr w:type="spellStart"/>
      <w:r>
        <w:rPr>
          <w:rStyle w:val="a4"/>
          <w:lang w:val="uk-UA"/>
        </w:rPr>
        <w:t>на______р</w:t>
      </w:r>
      <w:proofErr w:type="spellEnd"/>
      <w:r>
        <w:rPr>
          <w:rStyle w:val="a4"/>
          <w:lang w:val="uk-UA"/>
        </w:rPr>
        <w:t>.).</w:t>
      </w:r>
    </w:p>
    <w:p w14:paraId="2E2F3E29" w14:textId="77777777" w:rsidR="00E94841" w:rsidRDefault="00E94841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65707B5E" w14:textId="77777777" w:rsidR="00E94841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2739A223" w14:textId="77777777" w:rsidR="00E94841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690DDC26" w14:textId="77777777" w:rsidR="00E94841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53C389ED" w14:textId="77777777" w:rsidR="00E94841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0F8F2710" w14:textId="77777777" w:rsidR="00E94841" w:rsidRDefault="00E94841">
      <w:pPr>
        <w:pStyle w:val="Standard"/>
        <w:tabs>
          <w:tab w:val="left" w:pos="9072"/>
        </w:tabs>
        <w:spacing w:line="100" w:lineRule="atLeast"/>
        <w:rPr>
          <w:lang w:val="ru-RU"/>
        </w:rPr>
      </w:pPr>
    </w:p>
    <w:p w14:paraId="01DA3BC0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2C32EB4D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3879A571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2DCCC0EF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23126558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13C6B69D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4958701D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60D1E286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6EEC0E49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70ECFE07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4EDA47F4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27074DC2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5E3ED774" w14:textId="77777777" w:rsidR="00E94841" w:rsidRDefault="00E9484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2BDC5E06" w14:textId="77777777" w:rsidR="00E94841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400FE0B3" w14:textId="77777777" w:rsidR="00E94841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суб’єкта звернення)</w:t>
      </w:r>
      <w:r>
        <w:rPr>
          <w:rStyle w:val="a4"/>
          <w:sz w:val="28"/>
          <w:szCs w:val="28"/>
          <w:lang w:val="uk-UA"/>
        </w:rPr>
        <w:tab/>
      </w:r>
    </w:p>
    <w:p w14:paraId="3C2C08AC" w14:textId="77777777" w:rsidR="00E94841" w:rsidRDefault="00E94841">
      <w:pPr>
        <w:pStyle w:val="Standard"/>
        <w:tabs>
          <w:tab w:val="left" w:pos="9072"/>
        </w:tabs>
        <w:spacing w:line="100" w:lineRule="atLeast"/>
        <w:rPr>
          <w:lang w:val="ru-RU"/>
        </w:rPr>
      </w:pPr>
    </w:p>
    <w:p w14:paraId="00557991" w14:textId="77777777" w:rsidR="00E94841" w:rsidRDefault="00E94841">
      <w:pPr>
        <w:pStyle w:val="Standard"/>
        <w:rPr>
          <w:sz w:val="28"/>
          <w:szCs w:val="28"/>
          <w:lang w:val="uk-UA"/>
        </w:rPr>
      </w:pPr>
    </w:p>
    <w:sectPr w:rsidR="00E94841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1860C" w14:textId="77777777" w:rsidR="00982CC2" w:rsidRDefault="00982CC2">
      <w:r>
        <w:separator/>
      </w:r>
    </w:p>
  </w:endnote>
  <w:endnote w:type="continuationSeparator" w:id="0">
    <w:p w14:paraId="055F0AA5" w14:textId="77777777" w:rsidR="00982CC2" w:rsidRDefault="0098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86C3C" w14:textId="77777777" w:rsidR="00982CC2" w:rsidRDefault="00982CC2">
      <w:r>
        <w:rPr>
          <w:color w:val="000000"/>
        </w:rPr>
        <w:separator/>
      </w:r>
    </w:p>
  </w:footnote>
  <w:footnote w:type="continuationSeparator" w:id="0">
    <w:p w14:paraId="6803471B" w14:textId="77777777" w:rsidR="00982CC2" w:rsidRDefault="00982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94841"/>
    <w:rsid w:val="00111BC5"/>
    <w:rsid w:val="0013772B"/>
    <w:rsid w:val="00982CC2"/>
    <w:rsid w:val="00E9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87C7"/>
  <w15:docId w15:val="{4A4D5476-AF54-4DBB-A672-FE64725D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1377</Words>
  <Characters>785</Characters>
  <Application>Microsoft Office Word</Application>
  <DocSecurity>0</DocSecurity>
  <Lines>6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2021-03-03T07:37:00Z</cp:lastPrinted>
  <dcterms:created xsi:type="dcterms:W3CDTF">2026-09-15T13:43:00Z</dcterms:created>
  <dcterms:modified xsi:type="dcterms:W3CDTF">2026-09-15T13:43:00Z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