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A0F6" w14:textId="77777777" w:rsidR="002A30C8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4F28DE19" w14:textId="77777777" w:rsidR="002A30C8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DDD5206" w14:textId="77777777" w:rsidR="002A30C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EA0B46D" w14:textId="77777777" w:rsidR="002A30C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636AA5D" w14:textId="77777777" w:rsidR="002A30C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0A3299CA" w14:textId="77777777" w:rsidR="002A30C8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5242925A" w14:textId="77777777" w:rsidR="002A30C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5EF57AD5" w14:textId="77777777" w:rsidR="002A30C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0A762C0D" w14:textId="77777777" w:rsidR="002A30C8" w:rsidRDefault="002A30C8">
      <w:pPr>
        <w:pStyle w:val="Standard"/>
        <w:rPr>
          <w:lang w:val="uk-UA"/>
        </w:rPr>
      </w:pPr>
    </w:p>
    <w:p w14:paraId="7284AD0F" w14:textId="77777777" w:rsidR="002A30C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66F01D72" w14:textId="77777777" w:rsidR="002A30C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24A68824" w14:textId="77777777" w:rsidR="002A30C8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23C18BDF" w14:textId="77777777" w:rsidR="002A30C8" w:rsidRDefault="002A30C8">
      <w:pPr>
        <w:pStyle w:val="Standard"/>
        <w:rPr>
          <w:lang w:val="uk-UA"/>
        </w:rPr>
      </w:pPr>
    </w:p>
    <w:p w14:paraId="531FA5BB" w14:textId="77777777" w:rsidR="002A30C8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 xml:space="preserve">Відповідно до статті 20 Земельного кодексу України прошу дати дозвіл на розроблення </w:t>
      </w:r>
      <w:proofErr w:type="spellStart"/>
      <w:r>
        <w:rPr>
          <w:lang w:val="uk-UA"/>
        </w:rPr>
        <w:t>проекту</w:t>
      </w:r>
      <w:proofErr w:type="spellEnd"/>
      <w:r>
        <w:rPr>
          <w:lang w:val="uk-UA"/>
        </w:rPr>
        <w:t xml:space="preserve"> землеустрою щодо відведення земельної ділянки площею____________</w:t>
      </w:r>
      <w:proofErr w:type="spellStart"/>
      <w:r>
        <w:rPr>
          <w:lang w:val="uk-UA"/>
        </w:rPr>
        <w:t>кв.м</w:t>
      </w:r>
      <w:proofErr w:type="spellEnd"/>
      <w:r>
        <w:rPr>
          <w:lang w:val="uk-UA"/>
        </w:rPr>
        <w:t>.(________га)</w:t>
      </w:r>
    </w:p>
    <w:p w14:paraId="0025C7DC" w14:textId="77777777" w:rsidR="002A30C8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 xml:space="preserve">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 ________________________________________________ м. Кам'янець-Подільський, кадастровий номер________________________________________________________________</w:t>
      </w:r>
    </w:p>
    <w:p w14:paraId="4470FCFE" w14:textId="77777777" w:rsidR="002A30C8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lang w:val="ru-RU"/>
        </w:rPr>
      </w:pPr>
      <w:r>
        <w:rPr>
          <w:lang w:val="ru-RU"/>
        </w:rPr>
        <w:t xml:space="preserve">для </w:t>
      </w:r>
      <w:proofErr w:type="spellStart"/>
      <w:r>
        <w:rPr>
          <w:lang w:val="ru-RU"/>
        </w:rPr>
        <w:t>зміни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її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цільового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призначення</w:t>
      </w:r>
      <w:proofErr w:type="spellEnd"/>
      <w:r>
        <w:rPr>
          <w:lang w:val="ru-RU"/>
        </w:rPr>
        <w:t xml:space="preserve"> з_________________________________________________</w:t>
      </w:r>
    </w:p>
    <w:p w14:paraId="3DA66D59" w14:textId="77777777" w:rsidR="002A30C8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lang w:val="ru-RU"/>
        </w:rPr>
      </w:pPr>
      <w:r>
        <w:rPr>
          <w:lang w:val="ru-RU"/>
        </w:rPr>
        <w:t>________________________________________________________________________________</w:t>
      </w:r>
    </w:p>
    <w:p w14:paraId="34BDC5BA" w14:textId="77777777" w:rsidR="002A30C8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lang w:val="ru-RU"/>
        </w:rPr>
      </w:pPr>
      <w:r>
        <w:rPr>
          <w:lang w:val="ru-RU"/>
        </w:rPr>
        <w:t>на______________________________________________________________________________</w:t>
      </w:r>
    </w:p>
    <w:p w14:paraId="6F57349A" w14:textId="77777777" w:rsidR="002A30C8" w:rsidRDefault="002A30C8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</w:p>
    <w:p w14:paraId="7F89F572" w14:textId="77777777" w:rsidR="002A30C8" w:rsidRDefault="002A30C8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</w:p>
    <w:p w14:paraId="6A9A2034" w14:textId="77777777" w:rsidR="002A30C8" w:rsidRDefault="002A30C8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</w:p>
    <w:p w14:paraId="35D26C98" w14:textId="77777777" w:rsidR="002A30C8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649CC6CD" w14:textId="77777777" w:rsidR="002A30C8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6D83A087" w14:textId="77777777" w:rsidR="002A30C8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6DB2571F" w14:textId="77777777" w:rsidR="002A30C8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6DC538AB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21BF46D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57CE0A0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2C22A99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DE90C91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094007B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8E30E14" w14:textId="77777777" w:rsidR="002A30C8" w:rsidRDefault="002A30C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99FF33A" w14:textId="77777777" w:rsidR="002A30C8" w:rsidRDefault="002A30C8">
      <w:pPr>
        <w:pStyle w:val="Standard"/>
        <w:tabs>
          <w:tab w:val="left" w:pos="9072"/>
        </w:tabs>
        <w:spacing w:line="100" w:lineRule="atLeast"/>
      </w:pPr>
    </w:p>
    <w:p w14:paraId="1842D4D6" w14:textId="77777777" w:rsidR="002A30C8" w:rsidRDefault="002A30C8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56EBC446" w14:textId="77777777" w:rsidR="002A30C8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2DD5838D" w14:textId="77777777" w:rsidR="002A30C8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7324950E" w14:textId="77777777" w:rsidR="002A30C8" w:rsidRDefault="002A30C8">
      <w:pPr>
        <w:pStyle w:val="Standard"/>
        <w:tabs>
          <w:tab w:val="left" w:pos="9072"/>
        </w:tabs>
        <w:spacing w:line="100" w:lineRule="atLeast"/>
      </w:pPr>
    </w:p>
    <w:p w14:paraId="5D773C4F" w14:textId="77777777" w:rsidR="002A30C8" w:rsidRDefault="002A30C8">
      <w:pPr>
        <w:pStyle w:val="Standard"/>
        <w:rPr>
          <w:sz w:val="28"/>
          <w:szCs w:val="28"/>
          <w:lang w:val="uk-UA"/>
        </w:rPr>
      </w:pPr>
    </w:p>
    <w:p w14:paraId="42519737" w14:textId="77777777" w:rsidR="002A30C8" w:rsidRDefault="002A30C8">
      <w:pPr>
        <w:pStyle w:val="Standard"/>
        <w:rPr>
          <w:sz w:val="28"/>
          <w:szCs w:val="28"/>
          <w:lang w:val="uk-UA"/>
        </w:rPr>
      </w:pPr>
    </w:p>
    <w:p w14:paraId="4F22DDC4" w14:textId="77777777" w:rsidR="002A30C8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2A30C8">
      <w:pgSz w:w="11906" w:h="16838"/>
      <w:pgMar w:top="1134" w:right="991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C3820" w14:textId="77777777" w:rsidR="00011824" w:rsidRDefault="00011824">
      <w:r>
        <w:separator/>
      </w:r>
    </w:p>
  </w:endnote>
  <w:endnote w:type="continuationSeparator" w:id="0">
    <w:p w14:paraId="3B2F32AD" w14:textId="77777777" w:rsidR="00011824" w:rsidRDefault="00011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65489" w14:textId="77777777" w:rsidR="00011824" w:rsidRDefault="00011824">
      <w:r>
        <w:rPr>
          <w:color w:val="000000"/>
        </w:rPr>
        <w:separator/>
      </w:r>
    </w:p>
  </w:footnote>
  <w:footnote w:type="continuationSeparator" w:id="0">
    <w:p w14:paraId="3A887A38" w14:textId="77777777" w:rsidR="00011824" w:rsidRDefault="00011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A30C8"/>
    <w:rsid w:val="00011824"/>
    <w:rsid w:val="00294045"/>
    <w:rsid w:val="002A30C8"/>
    <w:rsid w:val="00FD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47B5"/>
  <w15:docId w15:val="{3F3F7B24-8B27-4066-A1A5-6D356553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1478</Words>
  <Characters>844</Characters>
  <Application>Microsoft Office Word</Application>
  <DocSecurity>0</DocSecurity>
  <Lines>7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2026-09-15T13:49:00Z</dcterms:created>
  <dcterms:modified xsi:type="dcterms:W3CDTF">2026-09-15T13:49:00Z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